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C0B30" w14:textId="42B36870" w:rsidR="001D51D5" w:rsidRPr="001D51D5" w:rsidRDefault="00BB4A8C" w:rsidP="001D51D5">
      <w:pPr>
        <w:spacing w:line="276" w:lineRule="auto"/>
        <w:contextualSpacing/>
        <w:rPr>
          <w:rFonts w:ascii="Tahoma" w:hAnsi="Tahoma" w:cs="Tahoma"/>
          <w:color w:val="8C0B42"/>
          <w:sz w:val="28"/>
        </w:rPr>
      </w:pPr>
      <w:r>
        <w:rPr>
          <w:rFonts w:ascii="Tahoma" w:hAnsi="Tahoma" w:cs="Tahoma"/>
          <w:b/>
          <w:bCs/>
          <w:color w:val="8C0B42"/>
          <w:sz w:val="28"/>
        </w:rPr>
        <w:t>Prepare Y</w:t>
      </w:r>
      <w:r w:rsidR="001D51D5" w:rsidRPr="001D51D5">
        <w:rPr>
          <w:rFonts w:ascii="Tahoma" w:hAnsi="Tahoma" w:cs="Tahoma"/>
          <w:b/>
          <w:bCs/>
          <w:color w:val="8C0B42"/>
          <w:sz w:val="28"/>
        </w:rPr>
        <w:t>ourself for a Lifetime of Discovery</w:t>
      </w:r>
      <w:r>
        <w:rPr>
          <w:rFonts w:ascii="Tahoma" w:hAnsi="Tahoma" w:cs="Tahoma"/>
          <w:b/>
          <w:bCs/>
          <w:color w:val="8C0B42"/>
          <w:sz w:val="28"/>
        </w:rPr>
        <w:t>!</w:t>
      </w:r>
    </w:p>
    <w:p w14:paraId="6DD66F31" w14:textId="1F810310" w:rsidR="00BB4A8C" w:rsidRDefault="001D51D5" w:rsidP="001D51D5">
      <w:pPr>
        <w:spacing w:line="276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 xml:space="preserve">The Outdoor Trip Leader Program (TLP) prepares NMSU </w:t>
      </w:r>
      <w:r w:rsidR="0069707C">
        <w:rPr>
          <w:rFonts w:ascii="Tahoma" w:hAnsi="Tahoma" w:cs="Tahoma"/>
        </w:rPr>
        <w:t>Student</w:t>
      </w:r>
      <w:r w:rsidRPr="001D51D5">
        <w:rPr>
          <w:rFonts w:ascii="Tahoma" w:hAnsi="Tahoma" w:cs="Tahoma"/>
        </w:rPr>
        <w:t xml:space="preserve">s to plan, implement and lead outdoor recreation and/or cultural </w:t>
      </w:r>
      <w:r>
        <w:rPr>
          <w:rFonts w:ascii="Tahoma" w:hAnsi="Tahoma" w:cs="Tahoma"/>
        </w:rPr>
        <w:t>programming</w:t>
      </w:r>
      <w:r w:rsidRPr="001D51D5">
        <w:rPr>
          <w:rFonts w:ascii="Tahoma" w:hAnsi="Tahoma" w:cs="Tahoma"/>
        </w:rPr>
        <w:t xml:space="preserve"> for the NMSU </w:t>
      </w:r>
      <w:r w:rsidR="0069707C">
        <w:rPr>
          <w:rFonts w:ascii="Tahoma" w:hAnsi="Tahoma" w:cs="Tahoma"/>
        </w:rPr>
        <w:t>Student</w:t>
      </w:r>
      <w:r w:rsidRPr="001D51D5">
        <w:rPr>
          <w:rFonts w:ascii="Tahoma" w:hAnsi="Tahoma" w:cs="Tahoma"/>
        </w:rPr>
        <w:t xml:space="preserve"> body. We seek highly motivated </w:t>
      </w:r>
      <w:r w:rsidR="0069707C">
        <w:rPr>
          <w:rFonts w:ascii="Tahoma" w:hAnsi="Tahoma" w:cs="Tahoma"/>
        </w:rPr>
        <w:t>Student</w:t>
      </w:r>
      <w:r w:rsidRPr="001D51D5">
        <w:rPr>
          <w:rFonts w:ascii="Tahoma" w:hAnsi="Tahoma" w:cs="Tahoma"/>
        </w:rPr>
        <w:t xml:space="preserve">s who wish to enrich their college experience by </w:t>
      </w:r>
      <w:r>
        <w:rPr>
          <w:rFonts w:ascii="Tahoma" w:hAnsi="Tahoma" w:cs="Tahoma"/>
        </w:rPr>
        <w:t>developing</w:t>
      </w:r>
      <w:r w:rsidRPr="001D51D5">
        <w:rPr>
          <w:rFonts w:ascii="Tahoma" w:hAnsi="Tahoma" w:cs="Tahoma"/>
        </w:rPr>
        <w:t xml:space="preserve"> their </w:t>
      </w:r>
      <w:r>
        <w:rPr>
          <w:rFonts w:ascii="Tahoma" w:hAnsi="Tahoma" w:cs="Tahoma"/>
        </w:rPr>
        <w:t xml:space="preserve">technical and </w:t>
      </w:r>
      <w:r w:rsidRPr="001D51D5">
        <w:rPr>
          <w:rFonts w:ascii="Tahoma" w:hAnsi="Tahoma" w:cs="Tahoma"/>
        </w:rPr>
        <w:t xml:space="preserve">leadership skill sets.  Participants receive training in group dynamics, teaching techniques, risk management, wilderness first aid, Leave No </w:t>
      </w:r>
      <w:r w:rsidR="00F67708">
        <w:rPr>
          <w:rFonts w:ascii="Tahoma" w:hAnsi="Tahoma" w:cs="Tahoma"/>
        </w:rPr>
        <w:t xml:space="preserve">Trace ethics, and outdoor skills </w:t>
      </w:r>
      <w:r w:rsidRPr="001D51D5">
        <w:rPr>
          <w:rFonts w:ascii="Tahoma" w:hAnsi="Tahoma" w:cs="Tahoma"/>
        </w:rPr>
        <w:t xml:space="preserve">during </w:t>
      </w:r>
      <w:r w:rsidR="001272AE">
        <w:rPr>
          <w:rFonts w:ascii="Tahoma" w:hAnsi="Tahoma" w:cs="Tahoma"/>
        </w:rPr>
        <w:t xml:space="preserve">a </w:t>
      </w:r>
      <w:r w:rsidRPr="001D51D5">
        <w:rPr>
          <w:rFonts w:ascii="Tahoma" w:hAnsi="Tahoma" w:cs="Tahoma"/>
        </w:rPr>
        <w:t xml:space="preserve">mandatory Trip Leader Training Session.  Successful </w:t>
      </w:r>
      <w:r w:rsidR="0069707C">
        <w:rPr>
          <w:rFonts w:ascii="Tahoma" w:hAnsi="Tahoma" w:cs="Tahoma"/>
        </w:rPr>
        <w:t xml:space="preserve">Adventure </w:t>
      </w:r>
      <w:r w:rsidRPr="001D51D5">
        <w:rPr>
          <w:rFonts w:ascii="Tahoma" w:hAnsi="Tahoma" w:cs="Tahoma"/>
        </w:rPr>
        <w:t xml:space="preserve">Trip Leaders will be employed by University Recreation and assigned trips/events/clinics based on their skills and abilities.  The </w:t>
      </w:r>
      <w:r w:rsidR="0069707C">
        <w:rPr>
          <w:rFonts w:ascii="Tahoma" w:hAnsi="Tahoma" w:cs="Tahoma"/>
        </w:rPr>
        <w:t>Outdoor Adventure Program</w:t>
      </w:r>
      <w:r w:rsidRPr="001D51D5">
        <w:rPr>
          <w:rFonts w:ascii="Tahoma" w:hAnsi="Tahoma" w:cs="Tahoma"/>
        </w:rPr>
        <w:t xml:space="preserve"> equips its </w:t>
      </w:r>
      <w:r w:rsidR="0069707C">
        <w:rPr>
          <w:rFonts w:ascii="Tahoma" w:hAnsi="Tahoma" w:cs="Tahoma"/>
        </w:rPr>
        <w:t>Student</w:t>
      </w:r>
      <w:r w:rsidRPr="001D51D5">
        <w:rPr>
          <w:rFonts w:ascii="Tahoma" w:hAnsi="Tahoma" w:cs="Tahoma"/>
        </w:rPr>
        <w:t xml:space="preserve"> employees with practical leadership experiences to </w:t>
      </w:r>
      <w:r w:rsidR="001272AE" w:rsidRPr="001D51D5">
        <w:rPr>
          <w:rFonts w:ascii="Tahoma" w:hAnsi="Tahoma" w:cs="Tahoma"/>
        </w:rPr>
        <w:t>complement</w:t>
      </w:r>
      <w:r w:rsidRPr="001D51D5">
        <w:rPr>
          <w:rFonts w:ascii="Tahoma" w:hAnsi="Tahoma" w:cs="Tahoma"/>
        </w:rPr>
        <w:t xml:space="preserve"> their academic degrees and give them the edge in the job market after graduation. Get the most out of your college years, challenge yourself, and apply</w:t>
      </w:r>
      <w:r w:rsidR="001272AE">
        <w:rPr>
          <w:rFonts w:ascii="Tahoma" w:hAnsi="Tahoma" w:cs="Tahoma"/>
        </w:rPr>
        <w:t xml:space="preserve"> today</w:t>
      </w:r>
      <w:r w:rsidR="00BB4A8C">
        <w:rPr>
          <w:rFonts w:ascii="Tahoma" w:hAnsi="Tahoma" w:cs="Tahoma"/>
        </w:rPr>
        <w:t xml:space="preserve"> on NMSU Handshake!</w:t>
      </w:r>
    </w:p>
    <w:p w14:paraId="5C95D6B9" w14:textId="10D11AB9" w:rsidR="001D51D5" w:rsidRPr="001D51D5" w:rsidRDefault="00F67708" w:rsidP="00BB4A8C">
      <w:pPr>
        <w:spacing w:line="276" w:lineRule="auto"/>
        <w:contextualSpacing/>
        <w:jc w:val="center"/>
        <w:rPr>
          <w:rFonts w:ascii="Tahoma" w:hAnsi="Tahoma" w:cs="Tahoma"/>
        </w:rPr>
      </w:pPr>
      <w:r w:rsidRPr="001D51D5">
        <w:rPr>
          <w:rFonts w:ascii="Tahoma" w:hAnsi="Tahoma" w:cs="Tahoma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627B2F11" wp14:editId="497E1714">
            <wp:simplePos x="0" y="0"/>
            <wp:positionH relativeFrom="margin">
              <wp:posOffset>1208405</wp:posOffset>
            </wp:positionH>
            <wp:positionV relativeFrom="paragraph">
              <wp:posOffset>325755</wp:posOffset>
            </wp:positionV>
            <wp:extent cx="4441190" cy="27044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/>
                    <a:stretch/>
                  </pic:blipFill>
                  <pic:spPr bwMode="auto">
                    <a:xfrm>
                      <a:off x="0" y="0"/>
                      <a:ext cx="444119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1D51D5" w:rsidRPr="001D51D5">
          <w:rPr>
            <w:rStyle w:val="Hyperlink"/>
            <w:rFonts w:ascii="Tahoma" w:hAnsi="Tahoma" w:cs="Tahoma"/>
          </w:rPr>
          <w:t xml:space="preserve">UREC </w:t>
        </w:r>
        <w:r w:rsidR="0069707C">
          <w:rPr>
            <w:rStyle w:val="Hyperlink"/>
            <w:rFonts w:ascii="Tahoma" w:hAnsi="Tahoma" w:cs="Tahoma"/>
          </w:rPr>
          <w:t xml:space="preserve">Adventure </w:t>
        </w:r>
        <w:r w:rsidR="001D51D5" w:rsidRPr="001D51D5">
          <w:rPr>
            <w:rStyle w:val="Hyperlink"/>
            <w:rFonts w:ascii="Tahoma" w:hAnsi="Tahoma" w:cs="Tahoma"/>
          </w:rPr>
          <w:t>Trip Leader Job Posting</w:t>
        </w:r>
      </w:hyperlink>
    </w:p>
    <w:p w14:paraId="73E945D3" w14:textId="77777777" w:rsidR="001A510A" w:rsidRDefault="001A510A" w:rsidP="002C0170">
      <w:pPr>
        <w:spacing w:after="0" w:line="276" w:lineRule="auto"/>
        <w:contextualSpacing/>
        <w:rPr>
          <w:rFonts w:ascii="Tahoma" w:hAnsi="Tahoma" w:cs="Tahoma"/>
          <w:b/>
          <w:color w:val="8C0B42"/>
        </w:rPr>
        <w:sectPr w:rsidR="001A510A" w:rsidSect="00F67708">
          <w:headerReference w:type="default" r:id="rId11"/>
          <w:footerReference w:type="default" r:id="rId12"/>
          <w:type w:val="continuous"/>
          <w:pgSz w:w="12240" w:h="15840"/>
          <w:pgMar w:top="1440" w:right="720" w:bottom="216" w:left="720" w:header="576" w:footer="144" w:gutter="0"/>
          <w:cols w:space="720"/>
          <w:docGrid w:linePitch="360"/>
        </w:sectPr>
      </w:pPr>
    </w:p>
    <w:p w14:paraId="7C1AFF5D" w14:textId="240FA209" w:rsidR="00F67708" w:rsidRPr="00BB4A8C" w:rsidRDefault="00F67708" w:rsidP="00F67708">
      <w:pPr>
        <w:spacing w:line="276" w:lineRule="auto"/>
        <w:contextualSpacing/>
        <w:rPr>
          <w:rFonts w:ascii="Tahoma" w:hAnsi="Tahoma" w:cs="Tahoma"/>
          <w:color w:val="8C2C42"/>
        </w:rPr>
      </w:pPr>
      <w:r w:rsidRPr="001A510A">
        <w:rPr>
          <w:rFonts w:ascii="Tahoma" w:hAnsi="Tahoma" w:cs="Tahoma"/>
          <w:b/>
          <w:bCs/>
          <w:color w:val="8C0B42"/>
        </w:rPr>
        <w:t>Trip Leader Training Session Structure</w:t>
      </w:r>
    </w:p>
    <w:p w14:paraId="32C37E02" w14:textId="77777777" w:rsidR="00F67708" w:rsidRPr="001D51D5" w:rsidRDefault="00F67708" w:rsidP="00F67708">
      <w:pPr>
        <w:spacing w:line="276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>All selected applicants will be invited to attend a mandatory Orientation</w:t>
      </w:r>
      <w:r>
        <w:rPr>
          <w:rFonts w:ascii="Tahoma" w:hAnsi="Tahoma" w:cs="Tahoma"/>
        </w:rPr>
        <w:t xml:space="preserve"> on </w:t>
      </w:r>
      <w:r w:rsidRPr="00BB4A8C">
        <w:rPr>
          <w:rFonts w:ascii="Tahoma" w:hAnsi="Tahoma" w:cs="Tahoma"/>
          <w:b/>
          <w:color w:val="8C2C42"/>
          <w:u w:val="single"/>
        </w:rPr>
        <w:t>March 7</w:t>
      </w:r>
      <w:r w:rsidRPr="00BB4A8C">
        <w:rPr>
          <w:rFonts w:ascii="Tahoma" w:hAnsi="Tahoma" w:cs="Tahoma"/>
          <w:b/>
          <w:color w:val="8C2C42"/>
          <w:u w:val="single"/>
          <w:vertAlign w:val="superscript"/>
        </w:rPr>
        <w:t>th</w:t>
      </w:r>
      <w:r w:rsidRPr="00BB4A8C">
        <w:rPr>
          <w:rFonts w:ascii="Tahoma" w:hAnsi="Tahoma" w:cs="Tahoma"/>
          <w:b/>
          <w:color w:val="8C2C42"/>
          <w:u w:val="single"/>
        </w:rPr>
        <w:t xml:space="preserve"> at 6pm</w:t>
      </w:r>
      <w:r w:rsidRPr="001D51D5">
        <w:rPr>
          <w:rFonts w:ascii="Tahoma" w:hAnsi="Tahoma" w:cs="Tahoma"/>
        </w:rPr>
        <w:t xml:space="preserve"> and will begin preparing for the mandatory Trip Leader Training Session. </w:t>
      </w:r>
      <w:r>
        <w:rPr>
          <w:rFonts w:ascii="Tahoma" w:hAnsi="Tahoma" w:cs="Tahoma"/>
        </w:rPr>
        <w:t xml:space="preserve"> The </w:t>
      </w:r>
      <w:proofErr w:type="gramStart"/>
      <w:r>
        <w:rPr>
          <w:rFonts w:ascii="Tahoma" w:hAnsi="Tahoma" w:cs="Tahoma"/>
        </w:rPr>
        <w:t>Spring</w:t>
      </w:r>
      <w:proofErr w:type="gramEnd"/>
      <w:r>
        <w:rPr>
          <w:rFonts w:ascii="Tahoma" w:hAnsi="Tahoma" w:cs="Tahoma"/>
        </w:rPr>
        <w:t xml:space="preserve"> 2023 Trip Leader Training Session is </w:t>
      </w:r>
      <w:r w:rsidRPr="00BB4A8C">
        <w:rPr>
          <w:rFonts w:ascii="Tahoma" w:hAnsi="Tahoma" w:cs="Tahoma"/>
          <w:b/>
          <w:color w:val="8C2C42"/>
          <w:u w:val="single"/>
        </w:rPr>
        <w:t>March 10</w:t>
      </w:r>
      <w:r w:rsidRPr="00BB4A8C">
        <w:rPr>
          <w:rFonts w:ascii="Tahoma" w:hAnsi="Tahoma" w:cs="Tahoma"/>
          <w:b/>
          <w:color w:val="8C2C42"/>
          <w:u w:val="single"/>
          <w:vertAlign w:val="superscript"/>
        </w:rPr>
        <w:t>th</w:t>
      </w:r>
      <w:r w:rsidRPr="00BB4A8C">
        <w:rPr>
          <w:rFonts w:ascii="Tahoma" w:hAnsi="Tahoma" w:cs="Tahoma"/>
          <w:b/>
          <w:color w:val="8C2C42"/>
          <w:u w:val="single"/>
        </w:rPr>
        <w:t xml:space="preserve"> -15</w:t>
      </w:r>
      <w:r w:rsidRPr="00BB4A8C">
        <w:rPr>
          <w:rFonts w:ascii="Tahoma" w:hAnsi="Tahoma" w:cs="Tahoma"/>
          <w:b/>
          <w:color w:val="8C2C42"/>
          <w:u w:val="single"/>
          <w:vertAlign w:val="superscript"/>
        </w:rPr>
        <w:t>th</w:t>
      </w:r>
      <w:r>
        <w:rPr>
          <w:rFonts w:ascii="Tahoma" w:hAnsi="Tahoma" w:cs="Tahoma"/>
        </w:rPr>
        <w:t xml:space="preserve">.  </w:t>
      </w:r>
      <w:r w:rsidRPr="001D51D5">
        <w:rPr>
          <w:rFonts w:ascii="Tahoma" w:hAnsi="Tahoma" w:cs="Tahoma"/>
        </w:rPr>
        <w:t>Exceptions include those with extensive previous experience in the outdoors, professional certificates, and the ability to test-out of evaluations.</w:t>
      </w:r>
    </w:p>
    <w:p w14:paraId="10C5E9DF" w14:textId="77777777" w:rsidR="00F67708" w:rsidRDefault="00F67708" w:rsidP="00F67708">
      <w:pPr>
        <w:spacing w:line="276" w:lineRule="auto"/>
        <w:contextualSpacing/>
        <w:rPr>
          <w:rFonts w:ascii="Tahoma" w:hAnsi="Tahoma" w:cs="Tahoma"/>
        </w:rPr>
      </w:pPr>
    </w:p>
    <w:p w14:paraId="13A9CD02" w14:textId="05454C3E" w:rsidR="00F67708" w:rsidRPr="0053573D" w:rsidRDefault="00F67708" w:rsidP="00F67708">
      <w:pPr>
        <w:spacing w:after="0" w:line="240" w:lineRule="auto"/>
      </w:pPr>
      <w:r w:rsidRPr="0053573D">
        <w:rPr>
          <w:rFonts w:ascii="Tahoma" w:hAnsi="Tahoma" w:cs="Tahoma"/>
        </w:rPr>
        <w:t>Trip Leader Training is designed to</w:t>
      </w:r>
      <w:r>
        <w:rPr>
          <w:rFonts w:ascii="Tahoma" w:hAnsi="Tahoma" w:cs="Tahoma"/>
        </w:rPr>
        <w:t xml:space="preserve"> p</w:t>
      </w:r>
      <w:r>
        <w:t>r</w:t>
      </w:r>
      <w:r>
        <w:t>ovide an environment where the C</w:t>
      </w:r>
      <w:r>
        <w:t>ohort can learn and demonstrate relevant techniques and skills in situ</w:t>
      </w:r>
      <w:r>
        <w:rPr>
          <w:rFonts w:ascii="Tahoma" w:hAnsi="Tahoma" w:cs="Tahoma"/>
        </w:rPr>
        <w:t>:</w:t>
      </w:r>
    </w:p>
    <w:p w14:paraId="742A73A8" w14:textId="77777777" w:rsidR="00F67708" w:rsidRDefault="00F67708" w:rsidP="00F67708">
      <w:pPr>
        <w:pStyle w:val="ListParagraph"/>
        <w:numPr>
          <w:ilvl w:val="0"/>
          <w:numId w:val="16"/>
        </w:numPr>
        <w:spacing w:after="0" w:line="240" w:lineRule="auto"/>
      </w:pPr>
      <w:r>
        <w:t>Introduce and integrate the new members as a Cohort;</w:t>
      </w:r>
    </w:p>
    <w:p w14:paraId="1BA3DB23" w14:textId="77777777" w:rsidR="00F67708" w:rsidRDefault="00F67708" w:rsidP="00F67708">
      <w:pPr>
        <w:pStyle w:val="ListParagraph"/>
        <w:numPr>
          <w:ilvl w:val="0"/>
          <w:numId w:val="16"/>
        </w:numPr>
        <w:spacing w:after="0" w:line="240" w:lineRule="auto"/>
      </w:pPr>
      <w:r>
        <w:t>Introduce and familiarize the cohort with OAP PPM and UREC Code of Conduct;</w:t>
      </w:r>
    </w:p>
    <w:p w14:paraId="781A7ECA" w14:textId="77777777" w:rsidR="00F67708" w:rsidRDefault="00F67708" w:rsidP="00F67708">
      <w:pPr>
        <w:pStyle w:val="ListParagraph"/>
        <w:numPr>
          <w:ilvl w:val="0"/>
          <w:numId w:val="16"/>
        </w:numPr>
        <w:spacing w:after="0" w:line="240" w:lineRule="auto"/>
      </w:pPr>
      <w:r>
        <w:t>Deliver OAP curricula for Leadership &amp; Facilitation, Outdoor Technical Skills, and LNT; and,</w:t>
      </w:r>
    </w:p>
    <w:p w14:paraId="2B7F0A9D" w14:textId="77777777" w:rsidR="00F67708" w:rsidRDefault="00F67708" w:rsidP="00F67708">
      <w:pPr>
        <w:pStyle w:val="ListParagraph"/>
        <w:numPr>
          <w:ilvl w:val="0"/>
          <w:numId w:val="16"/>
        </w:numPr>
        <w:spacing w:after="0" w:line="240" w:lineRule="auto"/>
      </w:pPr>
      <w:r>
        <w:t>Evaluate and certify OLP Cohort Members as Assistant Facilitators</w:t>
      </w:r>
    </w:p>
    <w:p w14:paraId="43C6ECFF" w14:textId="77777777" w:rsidR="00F67708" w:rsidRPr="001D51D5" w:rsidRDefault="00F67708" w:rsidP="00F67708">
      <w:pPr>
        <w:spacing w:line="276" w:lineRule="auto"/>
        <w:contextualSpacing/>
        <w:rPr>
          <w:rFonts w:ascii="Tahoma" w:hAnsi="Tahoma" w:cs="Tahoma"/>
        </w:rPr>
      </w:pPr>
    </w:p>
    <w:p w14:paraId="1EAEB5CD" w14:textId="77777777" w:rsidR="00611F29" w:rsidRDefault="00611F29" w:rsidP="00F67708">
      <w:pPr>
        <w:spacing w:line="276" w:lineRule="auto"/>
        <w:contextualSpacing/>
        <w:rPr>
          <w:rFonts w:ascii="Tahoma" w:hAnsi="Tahoma" w:cs="Tahoma"/>
          <w:b/>
          <w:bCs/>
          <w:color w:val="8C0B42"/>
          <w:sz w:val="28"/>
        </w:rPr>
        <w:sectPr w:rsidR="00611F29" w:rsidSect="00611F29">
          <w:type w:val="continuous"/>
          <w:pgSz w:w="12240" w:h="15840"/>
          <w:pgMar w:top="1440" w:right="720" w:bottom="216" w:left="720" w:header="720" w:footer="144" w:gutter="0"/>
          <w:cols w:space="720"/>
          <w:docGrid w:linePitch="360"/>
        </w:sectPr>
      </w:pPr>
    </w:p>
    <w:p w14:paraId="2CC2BF62" w14:textId="383354E1" w:rsidR="00F67708" w:rsidRDefault="00611F29" w:rsidP="00F67708">
      <w:pPr>
        <w:spacing w:line="276" w:lineRule="auto"/>
        <w:contextualSpacing/>
        <w:rPr>
          <w:rFonts w:ascii="Tahoma" w:hAnsi="Tahoma" w:cs="Tahoma"/>
          <w:b/>
          <w:bCs/>
          <w:color w:val="8C0B42"/>
          <w:sz w:val="28"/>
        </w:rPr>
      </w:pPr>
      <w:r>
        <w:rPr>
          <w:rFonts w:ascii="Tahoma" w:hAnsi="Tahoma" w:cs="Tahoma"/>
          <w:b/>
          <w:bCs/>
          <w:noProof/>
          <w:color w:val="8C0B42"/>
          <w:sz w:val="28"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13908C38" wp14:editId="174ED025">
            <wp:simplePos x="0" y="0"/>
            <wp:positionH relativeFrom="column">
              <wp:posOffset>51435</wp:posOffset>
            </wp:positionH>
            <wp:positionV relativeFrom="paragraph">
              <wp:posOffset>1905</wp:posOffset>
            </wp:positionV>
            <wp:extent cx="6755130" cy="2647950"/>
            <wp:effectExtent l="0" t="0" r="762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ite sands 1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9" b="41202"/>
                    <a:stretch/>
                  </pic:blipFill>
                  <pic:spPr bwMode="auto">
                    <a:xfrm>
                      <a:off x="0" y="0"/>
                      <a:ext cx="675513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7708">
        <w:rPr>
          <w:rFonts w:ascii="Tahoma" w:hAnsi="Tahoma" w:cs="Tahoma"/>
          <w:b/>
          <w:bCs/>
          <w:color w:val="8C0B42"/>
          <w:sz w:val="28"/>
        </w:rPr>
        <w:t>Need More Challenge?</w:t>
      </w:r>
      <w:r w:rsidR="00F67708">
        <w:rPr>
          <w:rFonts w:ascii="Tahoma" w:hAnsi="Tahoma" w:cs="Tahoma"/>
          <w:b/>
          <w:bCs/>
          <w:color w:val="8C0B42"/>
          <w:sz w:val="28"/>
        </w:rPr>
        <w:t xml:space="preserve"> </w:t>
      </w:r>
    </w:p>
    <w:p w14:paraId="417EC2CF" w14:textId="363E677D" w:rsidR="00F67708" w:rsidRDefault="00F67708" w:rsidP="00F67708">
      <w:pPr>
        <w:spacing w:line="276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 xml:space="preserve">Those interested in leading backpacking, mountain biking, canoeing/kayaking, or climbing trips </w:t>
      </w:r>
      <w:r>
        <w:rPr>
          <w:rFonts w:ascii="Tahoma" w:hAnsi="Tahoma" w:cs="Tahoma"/>
        </w:rPr>
        <w:t>are offered</w:t>
      </w:r>
      <w:r w:rsidRPr="001D51D5">
        <w:rPr>
          <w:rFonts w:ascii="Tahoma" w:hAnsi="Tahoma" w:cs="Tahoma"/>
        </w:rPr>
        <w:t xml:space="preserve"> additional sk</w:t>
      </w:r>
      <w:r>
        <w:rPr>
          <w:rFonts w:ascii="Tahoma" w:hAnsi="Tahoma" w:cs="Tahoma"/>
        </w:rPr>
        <w:t>ill-specific trainings, and can build towards becoming a Lead Instructor</w:t>
      </w:r>
      <w:r w:rsidRPr="001D51D5">
        <w:rPr>
          <w:rFonts w:ascii="Tahoma" w:hAnsi="Tahoma" w:cs="Tahoma"/>
        </w:rPr>
        <w:t>.</w:t>
      </w:r>
    </w:p>
    <w:p w14:paraId="0BABA0AD" w14:textId="77777777" w:rsidR="00611F29" w:rsidRDefault="00611F29" w:rsidP="00F67708">
      <w:pPr>
        <w:spacing w:line="276" w:lineRule="auto"/>
        <w:contextualSpacing/>
        <w:rPr>
          <w:rFonts w:ascii="Tahoma" w:hAnsi="Tahoma" w:cs="Tahoma"/>
        </w:rPr>
        <w:sectPr w:rsidR="00611F29" w:rsidSect="00611F29">
          <w:type w:val="continuous"/>
          <w:pgSz w:w="12240" w:h="15840"/>
          <w:pgMar w:top="1440" w:right="720" w:bottom="216" w:left="720" w:header="720" w:footer="0" w:gutter="0"/>
          <w:cols w:space="720"/>
          <w:docGrid w:linePitch="360"/>
        </w:sectPr>
      </w:pPr>
    </w:p>
    <w:p w14:paraId="13150546" w14:textId="2F813A70" w:rsidR="00611F29" w:rsidRPr="001D51D5" w:rsidRDefault="00611F29" w:rsidP="00F67708">
      <w:pPr>
        <w:spacing w:line="276" w:lineRule="auto"/>
        <w:contextualSpacing/>
        <w:rPr>
          <w:rFonts w:ascii="Tahoma" w:hAnsi="Tahoma" w:cs="Tahoma"/>
        </w:rPr>
      </w:pPr>
    </w:p>
    <w:p w14:paraId="6B1B5D65" w14:textId="3EE3CEC5" w:rsidR="002E62CB" w:rsidRPr="001D51D5" w:rsidRDefault="002E62CB" w:rsidP="002C0170">
      <w:pPr>
        <w:spacing w:after="0" w:line="276" w:lineRule="auto"/>
        <w:contextualSpacing/>
        <w:rPr>
          <w:rFonts w:ascii="Tahoma" w:hAnsi="Tahoma" w:cs="Tahoma"/>
          <w:color w:val="8C0B42"/>
        </w:rPr>
      </w:pPr>
      <w:r w:rsidRPr="001D51D5">
        <w:rPr>
          <w:rFonts w:ascii="Tahoma" w:hAnsi="Tahoma" w:cs="Tahoma"/>
          <w:b/>
          <w:color w:val="8C0B42"/>
        </w:rPr>
        <w:t>Applications Must Include:</w:t>
      </w:r>
    </w:p>
    <w:p w14:paraId="13DAEA40" w14:textId="3F8ABFE3" w:rsidR="002E62CB" w:rsidRPr="001D51D5" w:rsidRDefault="001D51D5" w:rsidP="002C0170">
      <w:pPr>
        <w:pStyle w:val="ListParagraph"/>
        <w:numPr>
          <w:ilvl w:val="0"/>
          <w:numId w:val="10"/>
        </w:numPr>
        <w:spacing w:after="0" w:line="276" w:lineRule="auto"/>
        <w:rPr>
          <w:rFonts w:ascii="Tahoma" w:hAnsi="Tahoma" w:cs="Tahoma"/>
          <w:b/>
        </w:rPr>
      </w:pPr>
      <w:r w:rsidRPr="001D51D5">
        <w:rPr>
          <w:rFonts w:ascii="Tahoma" w:hAnsi="Tahoma" w:cs="Tahoma"/>
        </w:rPr>
        <w:t>OAP</w:t>
      </w:r>
      <w:r w:rsidR="002E62CB" w:rsidRPr="001D51D5">
        <w:rPr>
          <w:rFonts w:ascii="Tahoma" w:hAnsi="Tahoma" w:cs="Tahoma"/>
        </w:rPr>
        <w:t xml:space="preserve"> Application Form</w:t>
      </w:r>
      <w:bookmarkStart w:id="0" w:name="_GoBack"/>
      <w:bookmarkEnd w:id="0"/>
    </w:p>
    <w:p w14:paraId="505944C8" w14:textId="02E85BA5" w:rsidR="002E62CB" w:rsidRPr="00611F29" w:rsidRDefault="002E62CB" w:rsidP="002C0170">
      <w:pPr>
        <w:pStyle w:val="ListParagraph"/>
        <w:numPr>
          <w:ilvl w:val="0"/>
          <w:numId w:val="10"/>
        </w:numPr>
        <w:spacing w:after="0" w:line="276" w:lineRule="auto"/>
        <w:rPr>
          <w:rFonts w:ascii="Tahoma" w:hAnsi="Tahoma" w:cs="Tahoma"/>
          <w:b/>
        </w:rPr>
      </w:pPr>
      <w:r w:rsidRPr="001D51D5">
        <w:rPr>
          <w:rFonts w:ascii="Tahoma" w:hAnsi="Tahoma" w:cs="Tahoma"/>
        </w:rPr>
        <w:t>Letter of Interest</w:t>
      </w:r>
    </w:p>
    <w:p w14:paraId="3F062099" w14:textId="77777777" w:rsidR="00611F29" w:rsidRPr="001D51D5" w:rsidRDefault="00611F29" w:rsidP="00611F29">
      <w:pPr>
        <w:pStyle w:val="ListParagraph"/>
        <w:numPr>
          <w:ilvl w:val="0"/>
          <w:numId w:val="10"/>
        </w:numPr>
        <w:spacing w:after="0" w:line="276" w:lineRule="auto"/>
        <w:rPr>
          <w:rFonts w:ascii="Tahoma" w:hAnsi="Tahoma" w:cs="Tahoma"/>
          <w:b/>
        </w:rPr>
      </w:pPr>
      <w:r w:rsidRPr="001D51D5">
        <w:rPr>
          <w:rFonts w:ascii="Tahoma" w:hAnsi="Tahoma" w:cs="Tahoma"/>
        </w:rPr>
        <w:t>Resume</w:t>
      </w:r>
    </w:p>
    <w:p w14:paraId="5D061134" w14:textId="77777777" w:rsidR="00611F29" w:rsidRDefault="00611F29" w:rsidP="001A510A">
      <w:pPr>
        <w:spacing w:line="276" w:lineRule="auto"/>
        <w:contextualSpacing/>
        <w:rPr>
          <w:rFonts w:ascii="Tahoma" w:hAnsi="Tahoma" w:cs="Tahoma"/>
          <w:b/>
          <w:color w:val="8C0B42"/>
        </w:rPr>
      </w:pPr>
    </w:p>
    <w:p w14:paraId="05CC404E" w14:textId="6AD73480" w:rsidR="001A510A" w:rsidRPr="001D51D5" w:rsidRDefault="001A510A" w:rsidP="001A510A">
      <w:pPr>
        <w:spacing w:line="276" w:lineRule="auto"/>
        <w:contextualSpacing/>
        <w:rPr>
          <w:rFonts w:ascii="Tahoma" w:hAnsi="Tahoma" w:cs="Tahoma"/>
          <w:b/>
          <w:color w:val="8C0B42"/>
        </w:rPr>
      </w:pPr>
      <w:r w:rsidRPr="001D51D5">
        <w:rPr>
          <w:rFonts w:ascii="Tahoma" w:hAnsi="Tahoma" w:cs="Tahoma"/>
          <w:b/>
          <w:color w:val="8C0B42"/>
        </w:rPr>
        <w:t xml:space="preserve">Optional Information Meeting:  </w:t>
      </w:r>
    </w:p>
    <w:p w14:paraId="07CBA71D" w14:textId="77777777" w:rsidR="001A510A" w:rsidRPr="001D51D5" w:rsidRDefault="001A510A" w:rsidP="001A510A">
      <w:pPr>
        <w:spacing w:line="276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 xml:space="preserve">January </w:t>
      </w:r>
      <w:proofErr w:type="gramStart"/>
      <w:r w:rsidRPr="001D51D5">
        <w:rPr>
          <w:rFonts w:ascii="Tahoma" w:hAnsi="Tahoma" w:cs="Tahoma"/>
        </w:rPr>
        <w:t>19</w:t>
      </w:r>
      <w:r w:rsidRPr="001D51D5">
        <w:rPr>
          <w:rFonts w:ascii="Tahoma" w:hAnsi="Tahoma" w:cs="Tahoma"/>
          <w:vertAlign w:val="superscript"/>
        </w:rPr>
        <w:t>th</w:t>
      </w:r>
      <w:r w:rsidRPr="001D51D5">
        <w:rPr>
          <w:rFonts w:ascii="Tahoma" w:hAnsi="Tahoma" w:cs="Tahoma"/>
        </w:rPr>
        <w:t xml:space="preserve">  @</w:t>
      </w:r>
      <w:proofErr w:type="gramEnd"/>
      <w:r w:rsidRPr="001D51D5">
        <w:rPr>
          <w:rFonts w:ascii="Tahoma" w:hAnsi="Tahoma" w:cs="Tahoma"/>
        </w:rPr>
        <w:t xml:space="preserve"> 5:30pm </w:t>
      </w:r>
    </w:p>
    <w:p w14:paraId="0A938ACF" w14:textId="2AD6AE8C" w:rsidR="00D96A1C" w:rsidRPr="001D51D5" w:rsidRDefault="001A510A" w:rsidP="001A510A">
      <w:pPr>
        <w:spacing w:after="0" w:line="276" w:lineRule="auto"/>
        <w:rPr>
          <w:rFonts w:ascii="Tahoma" w:hAnsi="Tahoma" w:cs="Tahoma"/>
        </w:rPr>
      </w:pPr>
      <w:r w:rsidRPr="001D51D5">
        <w:rPr>
          <w:rFonts w:ascii="Tahoma" w:hAnsi="Tahoma" w:cs="Tahoma"/>
        </w:rPr>
        <w:t>Room 103 of the Activity Center</w:t>
      </w:r>
    </w:p>
    <w:p w14:paraId="4C2096A3" w14:textId="77777777" w:rsidR="001A510A" w:rsidRDefault="001A510A" w:rsidP="00D96A1C">
      <w:pPr>
        <w:spacing w:after="0" w:line="276" w:lineRule="auto"/>
        <w:rPr>
          <w:rFonts w:ascii="Tahoma" w:hAnsi="Tahoma" w:cs="Tahoma"/>
        </w:rPr>
        <w:sectPr w:rsidR="001A510A" w:rsidSect="001A510A">
          <w:type w:val="continuous"/>
          <w:pgSz w:w="12240" w:h="15840"/>
          <w:pgMar w:top="1440" w:right="720" w:bottom="216" w:left="720" w:header="720" w:footer="144" w:gutter="0"/>
          <w:cols w:num="2" w:space="720"/>
          <w:docGrid w:linePitch="360"/>
        </w:sectPr>
      </w:pPr>
    </w:p>
    <w:p w14:paraId="2266FB72" w14:textId="63C91782" w:rsidR="001A510A" w:rsidRDefault="001A510A" w:rsidP="001A510A">
      <w:pPr>
        <w:spacing w:line="276" w:lineRule="auto"/>
        <w:contextualSpacing/>
        <w:jc w:val="center"/>
        <w:rPr>
          <w:rFonts w:ascii="Tahoma" w:hAnsi="Tahoma" w:cs="Tahoma"/>
          <w:b/>
          <w:color w:val="8C0B42"/>
        </w:rPr>
      </w:pPr>
      <w:r w:rsidRPr="001A510A">
        <w:rPr>
          <w:rFonts w:ascii="Tahoma" w:hAnsi="Tahoma" w:cs="Tahoma"/>
          <w:b/>
          <w:color w:val="8C0B42"/>
        </w:rPr>
        <w:t>Application Due Date – March 3, 2023</w:t>
      </w:r>
      <w:r w:rsidRPr="001D51D5">
        <w:rPr>
          <w:rFonts w:ascii="Tahoma" w:hAnsi="Tahoma" w:cs="Tahoma"/>
        </w:rPr>
        <w:t>.</w:t>
      </w:r>
    </w:p>
    <w:p w14:paraId="0B497997" w14:textId="3497C0ED" w:rsidR="00D96A1C" w:rsidRPr="001D51D5" w:rsidRDefault="00D96A1C" w:rsidP="001A510A">
      <w:pPr>
        <w:spacing w:after="0" w:line="276" w:lineRule="auto"/>
        <w:jc w:val="center"/>
        <w:rPr>
          <w:rFonts w:ascii="Tahoma" w:hAnsi="Tahoma" w:cs="Tahoma"/>
          <w:b/>
        </w:rPr>
      </w:pPr>
      <w:r w:rsidRPr="001D51D5">
        <w:rPr>
          <w:rFonts w:ascii="Tahoma" w:hAnsi="Tahoma" w:cs="Tahoma"/>
        </w:rPr>
        <w:t xml:space="preserve">Submit to </w:t>
      </w:r>
      <w:hyperlink r:id="rId14" w:history="1">
        <w:r w:rsidR="00BB4A8C" w:rsidRPr="00BB4A8C">
          <w:rPr>
            <w:rStyle w:val="Hyperlink"/>
            <w:rFonts w:ascii="Tahoma" w:hAnsi="Tahoma" w:cs="Tahoma"/>
            <w:color w:val="8C2C42"/>
          </w:rPr>
          <w:t>antmcg79@nmsu.edu</w:t>
        </w:r>
      </w:hyperlink>
      <w:r w:rsidRPr="001D51D5">
        <w:rPr>
          <w:rFonts w:ascii="Tahoma" w:hAnsi="Tahoma" w:cs="Tahoma"/>
        </w:rPr>
        <w:t xml:space="preserve"> or via </w:t>
      </w:r>
      <w:hyperlink r:id="rId15" w:history="1">
        <w:r w:rsidRPr="001A510A">
          <w:rPr>
            <w:rStyle w:val="Hyperlink"/>
            <w:rFonts w:ascii="Tahoma" w:hAnsi="Tahoma" w:cs="Tahoma"/>
            <w:color w:val="8C0B42"/>
          </w:rPr>
          <w:t>Handshake</w:t>
        </w:r>
      </w:hyperlink>
      <w:r w:rsidRPr="001D51D5">
        <w:rPr>
          <w:rFonts w:ascii="Tahoma" w:hAnsi="Tahoma" w:cs="Tahoma"/>
        </w:rPr>
        <w:t>.</w:t>
      </w:r>
    </w:p>
    <w:p w14:paraId="499C5E2D" w14:textId="77777777" w:rsidR="00BB4A8C" w:rsidRDefault="00BB4A8C" w:rsidP="00BB4A8C">
      <w:pPr>
        <w:spacing w:line="276" w:lineRule="auto"/>
        <w:contextualSpacing/>
        <w:rPr>
          <w:rFonts w:ascii="Tahoma" w:hAnsi="Tahoma" w:cs="Tahoma"/>
        </w:rPr>
      </w:pPr>
    </w:p>
    <w:p w14:paraId="3CD3D5DA" w14:textId="7B9977F8" w:rsidR="00BB4A8C" w:rsidRPr="00BB4A8C" w:rsidRDefault="00BB4A8C" w:rsidP="00BB4A8C">
      <w:pPr>
        <w:spacing w:line="276" w:lineRule="auto"/>
        <w:contextualSpacing/>
        <w:rPr>
          <w:rFonts w:ascii="Tahoma" w:hAnsi="Tahoma" w:cs="Tahoma"/>
        </w:rPr>
      </w:pPr>
      <w:r w:rsidRPr="00BB4A8C">
        <w:rPr>
          <w:rFonts w:ascii="Tahoma" w:hAnsi="Tahoma" w:cs="Tahoma"/>
        </w:rPr>
        <w:t>Want to know more before submitting you application?  Come visit with the Program Coordinator in person, or via Zoom.</w:t>
      </w:r>
    </w:p>
    <w:p w14:paraId="25BFE1C4" w14:textId="77777777" w:rsidR="00BB4A8C" w:rsidRPr="00BB4A8C" w:rsidRDefault="00BB4A8C" w:rsidP="001A510A">
      <w:pPr>
        <w:spacing w:line="276" w:lineRule="auto"/>
        <w:contextualSpacing/>
        <w:jc w:val="center"/>
        <w:rPr>
          <w:rFonts w:ascii="Tahoma" w:hAnsi="Tahoma" w:cs="Tahoma"/>
        </w:rPr>
      </w:pPr>
      <w:r w:rsidRPr="00BB4A8C">
        <w:rPr>
          <w:rFonts w:ascii="Tahoma" w:hAnsi="Tahoma" w:cs="Tahoma"/>
          <w:b/>
          <w:bCs/>
        </w:rPr>
        <w:t>Outdoor Trips Program Coordinator</w:t>
      </w:r>
    </w:p>
    <w:p w14:paraId="4D44E050" w14:textId="77777777" w:rsidR="00BB4A8C" w:rsidRPr="00BB4A8C" w:rsidRDefault="00BB4A8C" w:rsidP="001A510A">
      <w:pPr>
        <w:spacing w:line="276" w:lineRule="auto"/>
        <w:contextualSpacing/>
        <w:jc w:val="center"/>
        <w:rPr>
          <w:rFonts w:ascii="Tahoma" w:hAnsi="Tahoma" w:cs="Tahoma"/>
        </w:rPr>
      </w:pPr>
      <w:r w:rsidRPr="00BB4A8C">
        <w:rPr>
          <w:rFonts w:ascii="Tahoma" w:hAnsi="Tahoma" w:cs="Tahoma"/>
        </w:rPr>
        <w:t>Anthony McGlone</w:t>
      </w:r>
    </w:p>
    <w:p w14:paraId="665E3B2C" w14:textId="3CD110C0" w:rsidR="00BB4A8C" w:rsidRPr="00BB4A8C" w:rsidRDefault="00671972" w:rsidP="001A510A">
      <w:pPr>
        <w:spacing w:line="276" w:lineRule="auto"/>
        <w:contextualSpacing/>
        <w:jc w:val="center"/>
        <w:rPr>
          <w:rFonts w:ascii="Tahoma" w:hAnsi="Tahoma" w:cs="Tahoma"/>
        </w:rPr>
      </w:pPr>
      <w:hyperlink r:id="rId16" w:history="1">
        <w:r w:rsidR="00BB4A8C" w:rsidRPr="001A510A">
          <w:rPr>
            <w:rStyle w:val="Hyperlink"/>
            <w:rFonts w:ascii="Tahoma" w:hAnsi="Tahoma" w:cs="Tahoma"/>
            <w:b/>
            <w:bCs/>
            <w:color w:val="8C0B42"/>
          </w:rPr>
          <w:t>Email Me!</w:t>
        </w:r>
      </w:hyperlink>
      <w:r w:rsidR="00BB4A8C" w:rsidRPr="00BB4A8C">
        <w:rPr>
          <w:rFonts w:ascii="Tahoma" w:hAnsi="Tahoma" w:cs="Tahoma"/>
          <w:b/>
          <w:bCs/>
        </w:rPr>
        <w:t> </w:t>
      </w:r>
      <w:r w:rsidR="00BB4A8C" w:rsidRPr="00BB4A8C">
        <w:rPr>
          <w:rFonts w:ascii="Tahoma" w:hAnsi="Tahoma" w:cs="Tahoma"/>
        </w:rPr>
        <w:t>   </w:t>
      </w:r>
      <w:r w:rsidR="00BB4A8C" w:rsidRPr="00BB4A8C">
        <w:rPr>
          <w:rFonts w:ascii="Tahoma" w:hAnsi="Tahoma" w:cs="Tahoma"/>
          <w:i/>
          <w:iCs/>
        </w:rPr>
        <w:t>OR     </w:t>
      </w:r>
      <w:r w:rsidR="00BB4A8C" w:rsidRPr="00BB4A8C">
        <w:rPr>
          <w:rFonts w:ascii="Tahoma" w:hAnsi="Tahoma" w:cs="Tahoma"/>
        </w:rPr>
        <w:t>(575) 646-5150</w:t>
      </w:r>
    </w:p>
    <w:p w14:paraId="4810E638" w14:textId="77777777" w:rsidR="00BB4A8C" w:rsidRPr="00BB4A8C" w:rsidRDefault="00BB4A8C" w:rsidP="001A510A">
      <w:pPr>
        <w:spacing w:line="276" w:lineRule="auto"/>
        <w:contextualSpacing/>
        <w:jc w:val="center"/>
        <w:rPr>
          <w:rFonts w:ascii="Tahoma" w:hAnsi="Tahoma" w:cs="Tahoma"/>
        </w:rPr>
      </w:pPr>
      <w:r w:rsidRPr="00BB4A8C">
        <w:rPr>
          <w:rFonts w:ascii="Tahoma" w:hAnsi="Tahoma" w:cs="Tahoma"/>
        </w:rPr>
        <w:t>Room 235 of the Activity Center.</w:t>
      </w:r>
    </w:p>
    <w:p w14:paraId="235564A6" w14:textId="77777777" w:rsidR="00F67708" w:rsidRPr="001D51D5" w:rsidRDefault="00F67708" w:rsidP="00F67708">
      <w:pPr>
        <w:spacing w:line="276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  <w:b/>
          <w:color w:val="8C0B42"/>
        </w:rPr>
        <w:t>Eligibility Requirements</w:t>
      </w:r>
      <w:r w:rsidRPr="001D51D5">
        <w:rPr>
          <w:rFonts w:ascii="Tahoma" w:hAnsi="Tahoma" w:cs="Tahoma"/>
        </w:rPr>
        <w:t>:</w:t>
      </w:r>
    </w:p>
    <w:p w14:paraId="27A975F1" w14:textId="77777777" w:rsidR="00611F29" w:rsidRDefault="00F67708" w:rsidP="00611F29">
      <w:pPr>
        <w:spacing w:after="0" w:line="276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>The Outdoor Adventure Program is physically, mentally, and emotionally demanding.  In order to participate in the program, participants must acknowledge and meet the fol</w:t>
      </w:r>
      <w:r w:rsidR="00611F29">
        <w:rPr>
          <w:rFonts w:ascii="Tahoma" w:hAnsi="Tahoma" w:cs="Tahoma"/>
        </w:rPr>
        <w:t>lowing:</w:t>
      </w:r>
    </w:p>
    <w:p w14:paraId="16952202" w14:textId="77777777" w:rsidR="00611F29" w:rsidRDefault="00F67708" w:rsidP="00325EF2">
      <w:pPr>
        <w:pStyle w:val="ListParagraph"/>
        <w:numPr>
          <w:ilvl w:val="0"/>
          <w:numId w:val="11"/>
        </w:numPr>
        <w:spacing w:after="0" w:line="276" w:lineRule="auto"/>
        <w:rPr>
          <w:rFonts w:ascii="Tahoma" w:hAnsi="Tahoma" w:cs="Tahoma"/>
        </w:rPr>
      </w:pPr>
      <w:r w:rsidRPr="00611F29">
        <w:rPr>
          <w:rFonts w:ascii="Tahoma" w:hAnsi="Tahoma" w:cs="Tahoma"/>
        </w:rPr>
        <w:t>Current NMSU Main Campus Student in good standing with two semesters or more</w:t>
      </w:r>
    </w:p>
    <w:p w14:paraId="2DEF186E" w14:textId="1A7506DE" w:rsidR="00F67708" w:rsidRPr="00611F29" w:rsidRDefault="00F67708" w:rsidP="00325EF2">
      <w:pPr>
        <w:pStyle w:val="ListParagraph"/>
        <w:numPr>
          <w:ilvl w:val="0"/>
          <w:numId w:val="11"/>
        </w:numPr>
        <w:spacing w:after="0" w:line="276" w:lineRule="auto"/>
        <w:rPr>
          <w:rFonts w:ascii="Tahoma" w:hAnsi="Tahoma" w:cs="Tahoma"/>
        </w:rPr>
      </w:pPr>
      <w:r w:rsidRPr="00611F29">
        <w:rPr>
          <w:rFonts w:ascii="Tahoma" w:hAnsi="Tahoma" w:cs="Tahoma"/>
        </w:rPr>
        <w:t>Maintain a cumulative 2.5 GPA or above.</w:t>
      </w:r>
    </w:p>
    <w:p w14:paraId="4928EE15" w14:textId="77777777" w:rsidR="00F67708" w:rsidRPr="001D51D5" w:rsidRDefault="00F67708" w:rsidP="00F67708">
      <w:pPr>
        <w:pStyle w:val="ListParagraph"/>
        <w:numPr>
          <w:ilvl w:val="0"/>
          <w:numId w:val="11"/>
        </w:numPr>
        <w:spacing w:after="0" w:line="276" w:lineRule="auto"/>
        <w:rPr>
          <w:rFonts w:ascii="Tahoma" w:hAnsi="Tahoma" w:cs="Tahoma"/>
        </w:rPr>
      </w:pPr>
      <w:r w:rsidRPr="001D51D5">
        <w:rPr>
          <w:rFonts w:ascii="Tahoma" w:hAnsi="Tahoma" w:cs="Tahoma"/>
        </w:rPr>
        <w:t>Must possess a valid and violation free driver's license.</w:t>
      </w:r>
    </w:p>
    <w:p w14:paraId="4FA5C8FA" w14:textId="77777777" w:rsidR="00611F29" w:rsidRDefault="00F67708" w:rsidP="00C37320">
      <w:pPr>
        <w:pStyle w:val="ListParagraph"/>
        <w:numPr>
          <w:ilvl w:val="0"/>
          <w:numId w:val="11"/>
        </w:numPr>
        <w:spacing w:after="0" w:line="276" w:lineRule="auto"/>
        <w:rPr>
          <w:rFonts w:ascii="Tahoma" w:hAnsi="Tahoma" w:cs="Tahoma"/>
        </w:rPr>
      </w:pPr>
      <w:r w:rsidRPr="00611F29">
        <w:rPr>
          <w:rFonts w:ascii="Tahoma" w:hAnsi="Tahoma" w:cs="Tahoma"/>
        </w:rPr>
        <w:t>Lift, balance, and carry personal and group equipment between 35-50lbs.</w:t>
      </w:r>
    </w:p>
    <w:p w14:paraId="131CD3B1" w14:textId="58123C7E" w:rsidR="00BB4A8C" w:rsidRPr="00611F29" w:rsidRDefault="00611F29" w:rsidP="00C37320">
      <w:pPr>
        <w:pStyle w:val="ListParagraph"/>
        <w:numPr>
          <w:ilvl w:val="0"/>
          <w:numId w:val="11"/>
        </w:numPr>
        <w:spacing w:after="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An i</w:t>
      </w:r>
      <w:r w:rsidR="00F67708" w:rsidRPr="00611F29">
        <w:rPr>
          <w:rFonts w:ascii="Tahoma" w:hAnsi="Tahoma" w:cs="Tahoma"/>
        </w:rPr>
        <w:t>nterest in sharing outdoor and cultural experiences with other Students.</w:t>
      </w:r>
    </w:p>
    <w:p w14:paraId="171A2031" w14:textId="5510C10A" w:rsidR="002E62CB" w:rsidRPr="001D51D5" w:rsidRDefault="002E62CB" w:rsidP="00715E04">
      <w:pPr>
        <w:spacing w:line="240" w:lineRule="auto"/>
        <w:contextualSpacing/>
        <w:rPr>
          <w:rFonts w:ascii="Tahoma" w:hAnsi="Tahoma" w:cs="Tahoma"/>
        </w:rPr>
        <w:sectPr w:rsidR="002E62CB" w:rsidRPr="001D51D5" w:rsidSect="00B567EA">
          <w:type w:val="continuous"/>
          <w:pgSz w:w="12240" w:h="15840"/>
          <w:pgMar w:top="1440" w:right="720" w:bottom="216" w:left="720" w:header="720" w:footer="720" w:gutter="0"/>
          <w:cols w:space="720"/>
          <w:docGrid w:linePitch="360"/>
        </w:sectPr>
      </w:pPr>
    </w:p>
    <w:p w14:paraId="6051C4D3" w14:textId="44EAE687" w:rsidR="00715E04" w:rsidRPr="001D51D5" w:rsidRDefault="001A510A" w:rsidP="00715E04">
      <w:pPr>
        <w:spacing w:line="240" w:lineRule="auto"/>
        <w:contextualSpacing/>
        <w:rPr>
          <w:rStyle w:val="Hyperlink"/>
          <w:rFonts w:ascii="Tahoma" w:hAnsi="Tahoma" w:cs="Tahoma"/>
          <w:b/>
        </w:rPr>
      </w:pPr>
      <w:r w:rsidRPr="001D51D5">
        <w:rPr>
          <w:rFonts w:ascii="Tahoma" w:hAnsi="Tahoma" w:cs="Tahoma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070BDC5" wp14:editId="6917641C">
                <wp:simplePos x="0" y="0"/>
                <wp:positionH relativeFrom="column">
                  <wp:posOffset>-47625</wp:posOffset>
                </wp:positionH>
                <wp:positionV relativeFrom="paragraph">
                  <wp:posOffset>-95885</wp:posOffset>
                </wp:positionV>
                <wp:extent cx="6915150" cy="7820025"/>
                <wp:effectExtent l="76200" t="38100" r="76200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82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8C0B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278A8" w14:textId="416862EF" w:rsidR="001A510A" w:rsidRDefault="001A510A" w:rsidP="001A510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8C0B4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A83FB7" w14:textId="3DA147F7" w:rsidR="00611F29" w:rsidRDefault="00611F29" w:rsidP="001A510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8C0B4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52AB90" w14:textId="77777777" w:rsidR="00611F29" w:rsidRPr="001518DB" w:rsidRDefault="00611F29" w:rsidP="001A510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8C0B4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0BDC5" id="Rectangle 1" o:spid="_x0000_s1026" style="position:absolute;margin-left:-3.75pt;margin-top:-7.55pt;width:544.5pt;height:61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" fillcolor="white [3212]" strokecolor="#8c0b42" strokeweight="4.5pt">
                <v:shadow on="t" color="black" opacity="22937f" origin=",.5" offset="0,.63889mm"/>
                <v:textbox>
                  <w:txbxContent>
                    <w:p w14:paraId="7D5278A8" w14:textId="416862EF" w:rsidR="001A510A" w:rsidRDefault="001A510A" w:rsidP="001A510A">
                      <w:pPr>
                        <w:rPr>
                          <w14:textOutline w14:w="9525" w14:cap="rnd" w14:cmpd="sng" w14:algn="ctr">
                            <w14:solidFill>
                              <w14:srgbClr w14:val="8C0B4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A83FB7" w14:textId="3DA147F7" w:rsidR="00611F29" w:rsidRDefault="00611F29" w:rsidP="001A510A">
                      <w:pPr>
                        <w:rPr>
                          <w14:textOutline w14:w="9525" w14:cap="rnd" w14:cmpd="sng" w14:algn="ctr">
                            <w14:solidFill>
                              <w14:srgbClr w14:val="8C0B4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F52AB90" w14:textId="77777777" w:rsidR="00611F29" w:rsidRPr="001518DB" w:rsidRDefault="00611F29" w:rsidP="001A510A">
                      <w:pPr>
                        <w:rPr>
                          <w14:textOutline w14:w="9525" w14:cap="rnd" w14:cmpd="sng" w14:algn="ctr">
                            <w14:solidFill>
                              <w14:srgbClr w14:val="8C0B4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518DB" w:rsidRPr="001D51D5">
        <w:rPr>
          <w:rFonts w:ascii="Tahoma" w:hAnsi="Tahoma" w:cs="Tahoma"/>
        </w:rPr>
        <w:t>Please s</w:t>
      </w:r>
      <w:r w:rsidR="002E62CB" w:rsidRPr="001D51D5">
        <w:rPr>
          <w:rFonts w:ascii="Tahoma" w:hAnsi="Tahoma" w:cs="Tahoma"/>
        </w:rPr>
        <w:t xml:space="preserve">ubmit the following documents with this application form by </w:t>
      </w:r>
      <w:r>
        <w:rPr>
          <w:rFonts w:ascii="Tahoma" w:hAnsi="Tahoma" w:cs="Tahoma"/>
          <w:b/>
          <w:color w:val="8C0B42"/>
        </w:rPr>
        <w:t>March 3rd</w:t>
      </w:r>
      <w:r w:rsidR="00EB6D43" w:rsidRPr="001D51D5">
        <w:rPr>
          <w:rFonts w:ascii="Tahoma" w:hAnsi="Tahoma" w:cs="Tahoma"/>
          <w:b/>
          <w:color w:val="8C0B42"/>
        </w:rPr>
        <w:t>,</w:t>
      </w:r>
      <w:r>
        <w:rPr>
          <w:rFonts w:ascii="Tahoma" w:hAnsi="Tahoma" w:cs="Tahoma"/>
          <w:b/>
          <w:color w:val="8C0B42"/>
        </w:rPr>
        <w:t xml:space="preserve"> 2023</w:t>
      </w:r>
      <w:r w:rsidR="002E62CB" w:rsidRPr="001D51D5">
        <w:rPr>
          <w:rFonts w:ascii="Tahoma" w:hAnsi="Tahoma" w:cs="Tahoma"/>
        </w:rPr>
        <w:t xml:space="preserve"> </w:t>
      </w:r>
      <w:r w:rsidR="00A26113" w:rsidRPr="001D51D5">
        <w:rPr>
          <w:rFonts w:ascii="Tahoma" w:hAnsi="Tahoma" w:cs="Tahoma"/>
        </w:rPr>
        <w:t xml:space="preserve">to </w:t>
      </w:r>
      <w:r>
        <w:rPr>
          <w:rFonts w:ascii="Tahoma" w:hAnsi="Tahoma" w:cs="Tahoma"/>
        </w:rPr>
        <w:t xml:space="preserve">Anthony McGlone either in person or via email.  A complete application includes this form AND ALSO: </w:t>
      </w:r>
    </w:p>
    <w:p w14:paraId="3BF8C85E" w14:textId="77777777" w:rsidR="002E62CB" w:rsidRPr="001D51D5" w:rsidRDefault="002E62CB" w:rsidP="00715E04">
      <w:pPr>
        <w:pStyle w:val="ListParagraph"/>
        <w:numPr>
          <w:ilvl w:val="0"/>
          <w:numId w:val="14"/>
        </w:numPr>
        <w:spacing w:line="240" w:lineRule="auto"/>
        <w:rPr>
          <w:rFonts w:ascii="Tahoma" w:hAnsi="Tahoma" w:cs="Tahoma"/>
        </w:rPr>
      </w:pPr>
      <w:r w:rsidRPr="001D51D5">
        <w:rPr>
          <w:rFonts w:ascii="Tahoma" w:hAnsi="Tahoma" w:cs="Tahoma"/>
        </w:rPr>
        <w:t>Cover Letter</w:t>
      </w:r>
    </w:p>
    <w:p w14:paraId="522B7F56" w14:textId="77777777" w:rsidR="002E62CB" w:rsidRPr="001D51D5" w:rsidRDefault="002E62CB" w:rsidP="00715E04">
      <w:pPr>
        <w:pStyle w:val="ListParagraph"/>
        <w:numPr>
          <w:ilvl w:val="0"/>
          <w:numId w:val="13"/>
        </w:numPr>
        <w:spacing w:after="0" w:line="240" w:lineRule="auto"/>
        <w:rPr>
          <w:rFonts w:ascii="Tahoma" w:hAnsi="Tahoma" w:cs="Tahoma"/>
        </w:rPr>
      </w:pPr>
      <w:r w:rsidRPr="001D51D5">
        <w:rPr>
          <w:rFonts w:ascii="Tahoma" w:hAnsi="Tahoma" w:cs="Tahoma"/>
        </w:rPr>
        <w:t>Resume</w:t>
      </w:r>
    </w:p>
    <w:p w14:paraId="5FD92C8A" w14:textId="77777777" w:rsidR="001A510A" w:rsidRDefault="001A510A" w:rsidP="001A510A">
      <w:pPr>
        <w:spacing w:after="0" w:line="240" w:lineRule="auto"/>
        <w:rPr>
          <w:rFonts w:ascii="Tahoma" w:hAnsi="Tahoma" w:cs="Tahoma"/>
        </w:rPr>
      </w:pPr>
    </w:p>
    <w:p w14:paraId="69C0E121" w14:textId="73F3E3BD" w:rsidR="002E62CB" w:rsidRPr="001A510A" w:rsidRDefault="001A510A" w:rsidP="001A510A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Selected Candidates </w:t>
      </w:r>
      <w:r w:rsidR="002E62CB" w:rsidRPr="001A510A">
        <w:rPr>
          <w:rFonts w:ascii="Tahoma" w:hAnsi="Tahoma" w:cs="Tahoma"/>
        </w:rPr>
        <w:t>will be contacted for an interview</w:t>
      </w:r>
      <w:r>
        <w:rPr>
          <w:rFonts w:ascii="Tahoma" w:hAnsi="Tahoma" w:cs="Tahoma"/>
        </w:rPr>
        <w:t xml:space="preserve"> and given information about the Trip Leader Training Program.</w:t>
      </w:r>
    </w:p>
    <w:p w14:paraId="2789957E" w14:textId="77777777" w:rsidR="002E62CB" w:rsidRPr="001D51D5" w:rsidRDefault="002E62CB" w:rsidP="00715E04">
      <w:pPr>
        <w:spacing w:line="240" w:lineRule="auto"/>
        <w:contextualSpacing/>
        <w:rPr>
          <w:rFonts w:ascii="Tahoma" w:hAnsi="Tahoma" w:cs="Tahoma"/>
        </w:rPr>
      </w:pPr>
    </w:p>
    <w:p w14:paraId="6438C8D4" w14:textId="77777777" w:rsidR="002E62CB" w:rsidRPr="001D51D5" w:rsidRDefault="002E62CB" w:rsidP="00715E04">
      <w:pPr>
        <w:spacing w:line="480" w:lineRule="auto"/>
        <w:contextualSpacing/>
        <w:rPr>
          <w:rFonts w:ascii="Tahoma" w:hAnsi="Tahoma" w:cs="Tahoma"/>
          <w:b/>
          <w:color w:val="8C0B42"/>
          <w:u w:val="single"/>
        </w:rPr>
      </w:pPr>
      <w:r w:rsidRPr="001D51D5">
        <w:rPr>
          <w:rFonts w:ascii="Tahoma" w:hAnsi="Tahoma" w:cs="Tahoma"/>
          <w:b/>
          <w:color w:val="8C0B42"/>
          <w:u w:val="single"/>
        </w:rPr>
        <w:t>Applicant Information</w:t>
      </w:r>
    </w:p>
    <w:p w14:paraId="717D66D9" w14:textId="77777777" w:rsidR="002E62CB" w:rsidRPr="001D51D5" w:rsidRDefault="001518D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>Name: _</w:t>
      </w:r>
      <w:r w:rsidR="002E62CB" w:rsidRPr="001D51D5">
        <w:rPr>
          <w:rFonts w:ascii="Tahoma" w:hAnsi="Tahoma" w:cs="Tahoma"/>
        </w:rPr>
        <w:t>_______________</w:t>
      </w:r>
      <w:r w:rsidRPr="001D51D5">
        <w:rPr>
          <w:rFonts w:ascii="Tahoma" w:hAnsi="Tahoma" w:cs="Tahoma"/>
        </w:rPr>
        <w:t>___________________________</w:t>
      </w:r>
      <w:r w:rsidR="002E62CB" w:rsidRPr="001D51D5">
        <w:rPr>
          <w:rFonts w:ascii="Tahoma" w:hAnsi="Tahoma" w:cs="Tahoma"/>
        </w:rPr>
        <w:t>_______________________________</w:t>
      </w:r>
    </w:p>
    <w:p w14:paraId="72DF7A01" w14:textId="77777777" w:rsidR="00715E04" w:rsidRPr="001D51D5" w:rsidRDefault="002E62C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>Current Address</w:t>
      </w:r>
      <w:r w:rsidR="001518DB" w:rsidRPr="001D51D5">
        <w:rPr>
          <w:rFonts w:ascii="Tahoma" w:hAnsi="Tahoma" w:cs="Tahoma"/>
        </w:rPr>
        <w:t>: _</w:t>
      </w:r>
      <w:r w:rsidRPr="001D51D5">
        <w:rPr>
          <w:rFonts w:ascii="Tahoma" w:hAnsi="Tahoma" w:cs="Tahoma"/>
        </w:rPr>
        <w:t>_______________________________________ City</w:t>
      </w:r>
      <w:r w:rsidR="001518DB" w:rsidRPr="001D51D5">
        <w:rPr>
          <w:rFonts w:ascii="Tahoma" w:hAnsi="Tahoma" w:cs="Tahoma"/>
        </w:rPr>
        <w:t>: ____________</w:t>
      </w:r>
      <w:r w:rsidRPr="001D51D5">
        <w:rPr>
          <w:rFonts w:ascii="Tahoma" w:hAnsi="Tahoma" w:cs="Tahoma"/>
        </w:rPr>
        <w:t>_________ State</w:t>
      </w:r>
      <w:r w:rsidR="00341ABD" w:rsidRPr="001D51D5">
        <w:rPr>
          <w:rFonts w:ascii="Tahoma" w:hAnsi="Tahoma" w:cs="Tahoma"/>
        </w:rPr>
        <w:t>: _</w:t>
      </w:r>
      <w:r w:rsidRPr="001D51D5">
        <w:rPr>
          <w:rFonts w:ascii="Tahoma" w:hAnsi="Tahoma" w:cs="Tahoma"/>
        </w:rPr>
        <w:t>________ Zip</w:t>
      </w:r>
      <w:r w:rsidR="00341ABD" w:rsidRPr="001D51D5">
        <w:rPr>
          <w:rFonts w:ascii="Tahoma" w:hAnsi="Tahoma" w:cs="Tahoma"/>
        </w:rPr>
        <w:t>: _</w:t>
      </w:r>
      <w:r w:rsidRPr="001D51D5">
        <w:rPr>
          <w:rFonts w:ascii="Tahoma" w:hAnsi="Tahoma" w:cs="Tahoma"/>
        </w:rPr>
        <w:t>________</w:t>
      </w:r>
      <w:r w:rsidR="00341ABD" w:rsidRPr="001D51D5">
        <w:rPr>
          <w:rFonts w:ascii="Tahoma" w:hAnsi="Tahoma" w:cs="Tahoma"/>
        </w:rPr>
        <w:t>___</w:t>
      </w:r>
      <w:r w:rsidRPr="001D51D5">
        <w:rPr>
          <w:rFonts w:ascii="Tahoma" w:hAnsi="Tahoma" w:cs="Tahoma"/>
        </w:rPr>
        <w:t>__</w:t>
      </w:r>
      <w:r w:rsidR="00341ABD" w:rsidRPr="001D51D5">
        <w:rPr>
          <w:rFonts w:ascii="Tahoma" w:hAnsi="Tahoma" w:cs="Tahoma"/>
        </w:rPr>
        <w:t xml:space="preserve"> </w:t>
      </w:r>
      <w:r w:rsidRPr="001D51D5">
        <w:rPr>
          <w:rFonts w:ascii="Tahoma" w:hAnsi="Tahoma" w:cs="Tahoma"/>
        </w:rPr>
        <w:t>Phone</w:t>
      </w:r>
      <w:r w:rsidR="00341ABD" w:rsidRPr="001D51D5">
        <w:rPr>
          <w:rFonts w:ascii="Tahoma" w:hAnsi="Tahoma" w:cs="Tahoma"/>
        </w:rPr>
        <w:t>: _________________</w:t>
      </w:r>
      <w:r w:rsidR="001518DB" w:rsidRPr="001D51D5">
        <w:rPr>
          <w:rFonts w:ascii="Tahoma" w:hAnsi="Tahoma" w:cs="Tahoma"/>
        </w:rPr>
        <w:t xml:space="preserve">________________________ </w:t>
      </w:r>
    </w:p>
    <w:p w14:paraId="02587D37" w14:textId="77777777" w:rsidR="002E62CB" w:rsidRPr="001D51D5" w:rsidRDefault="001518D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>NMSU E</w:t>
      </w:r>
      <w:r w:rsidR="002E62CB" w:rsidRPr="001D51D5">
        <w:rPr>
          <w:rFonts w:ascii="Tahoma" w:hAnsi="Tahoma" w:cs="Tahoma"/>
        </w:rPr>
        <w:t>mail</w:t>
      </w:r>
      <w:r w:rsidR="00341ABD" w:rsidRPr="001D51D5">
        <w:rPr>
          <w:rFonts w:ascii="Tahoma" w:hAnsi="Tahoma" w:cs="Tahoma"/>
        </w:rPr>
        <w:t>: _</w:t>
      </w:r>
      <w:r w:rsidRPr="001D51D5">
        <w:rPr>
          <w:rFonts w:ascii="Tahoma" w:hAnsi="Tahoma" w:cs="Tahoma"/>
        </w:rPr>
        <w:t>____</w:t>
      </w:r>
      <w:r w:rsidRPr="001D51D5">
        <w:rPr>
          <w:rFonts w:ascii="Tahoma" w:hAnsi="Tahoma" w:cs="Tahoma"/>
        </w:rPr>
        <w:softHyphen/>
      </w:r>
      <w:r w:rsidRPr="001D51D5">
        <w:rPr>
          <w:rFonts w:ascii="Tahoma" w:hAnsi="Tahoma" w:cs="Tahoma"/>
        </w:rPr>
        <w:softHyphen/>
      </w:r>
      <w:r w:rsidRPr="001D51D5">
        <w:rPr>
          <w:rFonts w:ascii="Tahoma" w:hAnsi="Tahoma" w:cs="Tahoma"/>
        </w:rPr>
        <w:softHyphen/>
      </w:r>
      <w:r w:rsidRPr="001D51D5">
        <w:rPr>
          <w:rFonts w:ascii="Tahoma" w:hAnsi="Tahoma" w:cs="Tahoma"/>
        </w:rPr>
        <w:softHyphen/>
        <w:t>__</w:t>
      </w:r>
      <w:r w:rsidRPr="001D51D5">
        <w:rPr>
          <w:rFonts w:ascii="Tahoma" w:hAnsi="Tahoma" w:cs="Tahoma"/>
          <w:u w:val="single"/>
        </w:rPr>
        <w:t xml:space="preserve"> </w:t>
      </w:r>
      <w:r w:rsidRPr="001D51D5">
        <w:rPr>
          <w:rFonts w:ascii="Tahoma" w:hAnsi="Tahoma" w:cs="Tahoma"/>
        </w:rPr>
        <w:t>______________</w:t>
      </w:r>
      <w:r w:rsidR="00715E04" w:rsidRPr="001D51D5">
        <w:rPr>
          <w:rFonts w:ascii="Tahoma" w:hAnsi="Tahoma" w:cs="Tahoma"/>
        </w:rPr>
        <w:t>__</w:t>
      </w:r>
      <w:r w:rsidR="00715E04" w:rsidRPr="001D51D5">
        <w:rPr>
          <w:rFonts w:ascii="Tahoma" w:hAnsi="Tahoma" w:cs="Tahoma"/>
        </w:rPr>
        <w:softHyphen/>
      </w:r>
      <w:r w:rsidR="00715E04" w:rsidRPr="001D51D5">
        <w:rPr>
          <w:rFonts w:ascii="Tahoma" w:hAnsi="Tahoma" w:cs="Tahoma"/>
        </w:rPr>
        <w:softHyphen/>
        <w:t xml:space="preserve">__________ </w:t>
      </w:r>
      <w:r w:rsidR="002E62CB" w:rsidRPr="001D51D5">
        <w:rPr>
          <w:rFonts w:ascii="Tahoma" w:hAnsi="Tahoma" w:cs="Tahoma"/>
        </w:rPr>
        <w:t>Aggie ID</w:t>
      </w:r>
      <w:r w:rsidR="00341ABD" w:rsidRPr="001D51D5">
        <w:rPr>
          <w:rFonts w:ascii="Tahoma" w:hAnsi="Tahoma" w:cs="Tahoma"/>
        </w:rPr>
        <w:t>: _</w:t>
      </w:r>
      <w:r w:rsidR="00715E04" w:rsidRPr="001D51D5">
        <w:rPr>
          <w:rFonts w:ascii="Tahoma" w:hAnsi="Tahoma" w:cs="Tahoma"/>
        </w:rPr>
        <w:t>____</w:t>
      </w:r>
      <w:r w:rsidR="002E62CB" w:rsidRPr="001D51D5">
        <w:rPr>
          <w:rFonts w:ascii="Tahoma" w:hAnsi="Tahoma" w:cs="Tahoma"/>
        </w:rPr>
        <w:t>________</w:t>
      </w:r>
      <w:r w:rsidR="00341ABD" w:rsidRPr="001D51D5">
        <w:rPr>
          <w:rFonts w:ascii="Tahoma" w:hAnsi="Tahoma" w:cs="Tahoma"/>
        </w:rPr>
        <w:t>____________</w:t>
      </w:r>
      <w:r w:rsidR="00715E04" w:rsidRPr="001D51D5">
        <w:rPr>
          <w:rFonts w:ascii="Tahoma" w:hAnsi="Tahoma" w:cs="Tahoma"/>
        </w:rPr>
        <w:t>__</w:t>
      </w:r>
    </w:p>
    <w:p w14:paraId="17C85C68" w14:textId="77777777" w:rsidR="00715E04" w:rsidRPr="001D51D5" w:rsidRDefault="00715E04" w:rsidP="00715E04">
      <w:pPr>
        <w:spacing w:line="480" w:lineRule="auto"/>
        <w:contextualSpacing/>
        <w:rPr>
          <w:rFonts w:ascii="Tahoma" w:hAnsi="Tahoma" w:cs="Tahoma"/>
        </w:rPr>
      </w:pPr>
    </w:p>
    <w:p w14:paraId="7C8DC8D0" w14:textId="77777777" w:rsidR="002E62CB" w:rsidRPr="001D51D5" w:rsidRDefault="002E62CB" w:rsidP="00715E04">
      <w:pPr>
        <w:spacing w:line="480" w:lineRule="auto"/>
        <w:contextualSpacing/>
        <w:rPr>
          <w:rFonts w:ascii="Tahoma" w:hAnsi="Tahoma" w:cs="Tahoma"/>
          <w:b/>
          <w:color w:val="8C0B42"/>
          <w:u w:val="single"/>
        </w:rPr>
      </w:pPr>
      <w:r w:rsidRPr="001D51D5">
        <w:rPr>
          <w:rFonts w:ascii="Tahoma" w:hAnsi="Tahoma" w:cs="Tahoma"/>
          <w:b/>
          <w:color w:val="8C0B42"/>
          <w:u w:val="single"/>
        </w:rPr>
        <w:t>Education</w:t>
      </w:r>
    </w:p>
    <w:p w14:paraId="665DCBE5" w14:textId="77777777" w:rsidR="002E62CB" w:rsidRPr="001D51D5" w:rsidRDefault="002E62C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>Year in School</w:t>
      </w:r>
      <w:r w:rsidR="00715E04" w:rsidRPr="001D51D5">
        <w:rPr>
          <w:rFonts w:ascii="Tahoma" w:hAnsi="Tahoma" w:cs="Tahoma"/>
        </w:rPr>
        <w:t>: _</w:t>
      </w:r>
      <w:r w:rsidRPr="001D51D5">
        <w:rPr>
          <w:rFonts w:ascii="Tahoma" w:hAnsi="Tahoma" w:cs="Tahoma"/>
        </w:rPr>
        <w:t>____________________</w:t>
      </w:r>
      <w:r w:rsidR="00715E04" w:rsidRPr="001D51D5">
        <w:rPr>
          <w:rFonts w:ascii="Tahoma" w:hAnsi="Tahoma" w:cs="Tahoma"/>
        </w:rPr>
        <w:t>__ Expected Graduation D</w:t>
      </w:r>
      <w:r w:rsidRPr="001D51D5">
        <w:rPr>
          <w:rFonts w:ascii="Tahoma" w:hAnsi="Tahoma" w:cs="Tahoma"/>
        </w:rPr>
        <w:t>ate</w:t>
      </w:r>
      <w:r w:rsidR="00715E04" w:rsidRPr="001D51D5">
        <w:rPr>
          <w:rFonts w:ascii="Tahoma" w:hAnsi="Tahoma" w:cs="Tahoma"/>
        </w:rPr>
        <w:t>: ____</w:t>
      </w:r>
      <w:r w:rsidRPr="001D51D5">
        <w:rPr>
          <w:rFonts w:ascii="Tahoma" w:hAnsi="Tahoma" w:cs="Tahoma"/>
        </w:rPr>
        <w:t>__________________</w:t>
      </w:r>
    </w:p>
    <w:p w14:paraId="3764059B" w14:textId="77777777" w:rsidR="002E62CB" w:rsidRPr="001D51D5" w:rsidRDefault="002E62C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>Major</w:t>
      </w:r>
      <w:r w:rsidR="00715E04" w:rsidRPr="001D51D5">
        <w:rPr>
          <w:rFonts w:ascii="Tahoma" w:hAnsi="Tahoma" w:cs="Tahoma"/>
        </w:rPr>
        <w:t>: _</w:t>
      </w:r>
      <w:r w:rsidRPr="001D51D5">
        <w:rPr>
          <w:rFonts w:ascii="Tahoma" w:hAnsi="Tahoma" w:cs="Tahoma"/>
        </w:rPr>
        <w:t>_____________</w:t>
      </w:r>
      <w:r w:rsidR="00715E04" w:rsidRPr="001D51D5">
        <w:rPr>
          <w:rFonts w:ascii="Tahoma" w:hAnsi="Tahoma" w:cs="Tahoma"/>
        </w:rPr>
        <w:t xml:space="preserve">__________________________ </w:t>
      </w:r>
      <w:r w:rsidRPr="001D51D5">
        <w:rPr>
          <w:rFonts w:ascii="Tahoma" w:hAnsi="Tahoma" w:cs="Tahoma"/>
        </w:rPr>
        <w:t>GPA:</w:t>
      </w:r>
      <w:r w:rsidR="00341ABD" w:rsidRPr="001D51D5">
        <w:rPr>
          <w:rFonts w:ascii="Tahoma" w:hAnsi="Tahoma" w:cs="Tahoma"/>
        </w:rPr>
        <w:t xml:space="preserve"> ____</w:t>
      </w:r>
      <w:r w:rsidRPr="001D51D5">
        <w:rPr>
          <w:rFonts w:ascii="Tahoma" w:hAnsi="Tahoma" w:cs="Tahoma"/>
        </w:rPr>
        <w:t>__________________________</w:t>
      </w:r>
    </w:p>
    <w:p w14:paraId="1337D6FD" w14:textId="77777777" w:rsidR="00715E04" w:rsidRPr="001D51D5" w:rsidRDefault="00715E04" w:rsidP="00715E04">
      <w:pPr>
        <w:spacing w:line="480" w:lineRule="auto"/>
        <w:contextualSpacing/>
        <w:rPr>
          <w:rFonts w:ascii="Tahoma" w:hAnsi="Tahoma" w:cs="Tahoma"/>
        </w:rPr>
      </w:pPr>
    </w:p>
    <w:p w14:paraId="603F6CEB" w14:textId="77777777" w:rsidR="002E62CB" w:rsidRPr="001D51D5" w:rsidRDefault="002E62C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  <w:b/>
          <w:color w:val="8C0B42"/>
          <w:u w:val="single"/>
        </w:rPr>
        <w:t>Current Certifications</w:t>
      </w:r>
      <w:r w:rsidR="00341ABD" w:rsidRPr="001D51D5">
        <w:rPr>
          <w:rFonts w:ascii="Tahoma" w:hAnsi="Tahoma" w:cs="Tahoma"/>
          <w:b/>
          <w:color w:val="8C0B42"/>
          <w:u w:val="single"/>
        </w:rPr>
        <w:t>, Experience,</w:t>
      </w:r>
      <w:r w:rsidRPr="001D51D5">
        <w:rPr>
          <w:rFonts w:ascii="Tahoma" w:hAnsi="Tahoma" w:cs="Tahoma"/>
          <w:b/>
          <w:color w:val="8C0B42"/>
          <w:u w:val="single"/>
        </w:rPr>
        <w:t xml:space="preserve"> or Relevant Coursework </w:t>
      </w:r>
      <w:r w:rsidRPr="001D51D5">
        <w:rPr>
          <w:rFonts w:ascii="Tahoma" w:hAnsi="Tahoma" w:cs="Tahoma"/>
          <w:b/>
        </w:rPr>
        <w:t>1.</w:t>
      </w:r>
      <w:r w:rsidRPr="001D51D5">
        <w:rPr>
          <w:rFonts w:ascii="Tahoma" w:hAnsi="Tahoma" w:cs="Tahoma"/>
        </w:rPr>
        <w:t>___________________________________________________</w:t>
      </w:r>
      <w:r w:rsidR="00715E04" w:rsidRPr="001D51D5">
        <w:rPr>
          <w:rFonts w:ascii="Tahoma" w:hAnsi="Tahoma" w:cs="Tahoma"/>
        </w:rPr>
        <w:t>________________</w:t>
      </w:r>
      <w:r w:rsidR="00715E04" w:rsidRPr="001D51D5">
        <w:rPr>
          <w:rFonts w:ascii="Tahoma" w:hAnsi="Tahoma" w:cs="Tahoma"/>
        </w:rPr>
        <w:softHyphen/>
      </w:r>
      <w:r w:rsidR="00715E04" w:rsidRPr="001D51D5">
        <w:rPr>
          <w:rFonts w:ascii="Tahoma" w:hAnsi="Tahoma" w:cs="Tahoma"/>
        </w:rPr>
        <w:softHyphen/>
        <w:t>__</w:t>
      </w:r>
      <w:r w:rsidRPr="001D51D5">
        <w:rPr>
          <w:rFonts w:ascii="Tahoma" w:hAnsi="Tahoma" w:cs="Tahoma"/>
        </w:rPr>
        <w:t>__________</w:t>
      </w:r>
    </w:p>
    <w:p w14:paraId="7C42585F" w14:textId="77777777" w:rsidR="002E62CB" w:rsidRPr="001D51D5" w:rsidRDefault="002E62C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  <w:b/>
        </w:rPr>
        <w:t>2.</w:t>
      </w:r>
      <w:r w:rsidRPr="001D51D5">
        <w:rPr>
          <w:rFonts w:ascii="Tahoma" w:hAnsi="Tahoma" w:cs="Tahoma"/>
        </w:rPr>
        <w:t>_____________________________________________________________________</w:t>
      </w:r>
      <w:r w:rsidR="00715E04" w:rsidRPr="001D51D5">
        <w:rPr>
          <w:rFonts w:ascii="Tahoma" w:hAnsi="Tahoma" w:cs="Tahoma"/>
        </w:rPr>
        <w:t>_</w:t>
      </w:r>
      <w:r w:rsidRPr="001D51D5">
        <w:rPr>
          <w:rFonts w:ascii="Tahoma" w:hAnsi="Tahoma" w:cs="Tahoma"/>
        </w:rPr>
        <w:t>_________</w:t>
      </w:r>
    </w:p>
    <w:p w14:paraId="18452F06" w14:textId="77777777" w:rsidR="002E62CB" w:rsidRPr="001D51D5" w:rsidRDefault="002E62C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  <w:b/>
        </w:rPr>
        <w:t>3.</w:t>
      </w:r>
      <w:r w:rsidRPr="001D51D5">
        <w:rPr>
          <w:rFonts w:ascii="Tahoma" w:hAnsi="Tahoma" w:cs="Tahoma"/>
        </w:rPr>
        <w:t>_______________________________________________________________________________</w:t>
      </w:r>
    </w:p>
    <w:p w14:paraId="3129AC0F" w14:textId="3591266F" w:rsidR="001518DB" w:rsidRDefault="002E62CB" w:rsidP="00715E04">
      <w:pPr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  <w:b/>
        </w:rPr>
        <w:t>4</w:t>
      </w:r>
      <w:r w:rsidR="00611F29" w:rsidRPr="001D51D5">
        <w:rPr>
          <w:rFonts w:ascii="Tahoma" w:hAnsi="Tahoma" w:cs="Tahoma"/>
          <w:b/>
        </w:rPr>
        <w:t>.</w:t>
      </w:r>
      <w:r w:rsidR="00611F29" w:rsidRPr="001D51D5">
        <w:rPr>
          <w:rFonts w:ascii="Tahoma" w:hAnsi="Tahoma" w:cs="Tahoma"/>
        </w:rPr>
        <w:t xml:space="preserve">_______________________________________________________________________________  </w:t>
      </w:r>
    </w:p>
    <w:p w14:paraId="1C7C50D6" w14:textId="73FC9A1E" w:rsidR="00611F29" w:rsidRPr="001D51D5" w:rsidRDefault="00611F29" w:rsidP="00715E04">
      <w:pPr>
        <w:spacing w:line="480" w:lineRule="auto"/>
        <w:contextualSpacing/>
        <w:rPr>
          <w:rFonts w:ascii="Tahoma" w:hAnsi="Tahoma" w:cs="Tahoma"/>
        </w:rPr>
      </w:pPr>
      <w:r>
        <w:rPr>
          <w:rFonts w:ascii="Tahoma" w:hAnsi="Tahoma" w:cs="Tahoma"/>
          <w:b/>
        </w:rPr>
        <w:t>5</w:t>
      </w:r>
      <w:r w:rsidRPr="001D51D5">
        <w:rPr>
          <w:rFonts w:ascii="Tahoma" w:hAnsi="Tahoma" w:cs="Tahoma"/>
          <w:b/>
        </w:rPr>
        <w:t>.</w:t>
      </w:r>
      <w:r w:rsidRPr="001D51D5">
        <w:rPr>
          <w:rFonts w:ascii="Tahoma" w:hAnsi="Tahoma" w:cs="Tahoma"/>
        </w:rPr>
        <w:t xml:space="preserve">_______________________________________________________________________________  </w:t>
      </w:r>
    </w:p>
    <w:p w14:paraId="26BA7BBD" w14:textId="77777777" w:rsidR="001518DB" w:rsidRPr="001D51D5" w:rsidRDefault="001518DB" w:rsidP="00715E04">
      <w:pPr>
        <w:spacing w:after="0" w:line="24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br w:type="page"/>
      </w:r>
    </w:p>
    <w:p w14:paraId="5B29D5A7" w14:textId="77777777" w:rsidR="002E62CB" w:rsidRPr="001D51D5" w:rsidRDefault="00715E04" w:rsidP="00611F29">
      <w:pPr>
        <w:spacing w:after="0"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  <w:b/>
          <w:noProof/>
          <w:color w:val="8C0B42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0903C51" wp14:editId="30EEFCAA">
                <wp:simplePos x="0" y="0"/>
                <wp:positionH relativeFrom="column">
                  <wp:posOffset>-57150</wp:posOffset>
                </wp:positionH>
                <wp:positionV relativeFrom="paragraph">
                  <wp:posOffset>-76835</wp:posOffset>
                </wp:positionV>
                <wp:extent cx="6924675" cy="7800975"/>
                <wp:effectExtent l="76200" t="38100" r="85725" b="1238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780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8C0B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087E0" w14:textId="77777777" w:rsidR="00715E04" w:rsidRPr="001518DB" w:rsidRDefault="00715E04" w:rsidP="00715E0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8C0B4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03C51" id="Rectangle 25" o:spid="_x0000_s1027" style="position:absolute;margin-left:-4.5pt;margin-top:-6.05pt;width:545.25pt;height:61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" fillcolor="white [3212]" strokecolor="#8c0b42" strokeweight="4.5pt">
                <v:shadow on="t" color="black" opacity="22937f" origin=",.5" offset="0,.63889mm"/>
                <v:textbox>
                  <w:txbxContent>
                    <w:p w14:paraId="2AF087E0" w14:textId="77777777" w:rsidR="00715E04" w:rsidRPr="001518DB" w:rsidRDefault="00715E04" w:rsidP="00715E04">
                      <w:pPr>
                        <w:rPr>
                          <w14:textOutline w14:w="9525" w14:cap="rnd" w14:cmpd="sng" w14:algn="ctr">
                            <w14:solidFill>
                              <w14:srgbClr w14:val="8C0B4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62CB" w:rsidRPr="001D51D5">
        <w:rPr>
          <w:rFonts w:ascii="Tahoma" w:hAnsi="Tahoma" w:cs="Tahoma"/>
          <w:b/>
          <w:color w:val="8C0B42"/>
          <w:u w:val="single"/>
        </w:rPr>
        <w:t xml:space="preserve">Additional </w:t>
      </w:r>
      <w:r w:rsidR="00EB6D43" w:rsidRPr="001D51D5">
        <w:rPr>
          <w:rFonts w:ascii="Tahoma" w:hAnsi="Tahoma" w:cs="Tahoma"/>
          <w:b/>
          <w:color w:val="8C0B42"/>
          <w:u w:val="single"/>
        </w:rPr>
        <w:t xml:space="preserve">Background </w:t>
      </w:r>
      <w:r w:rsidR="002E62CB" w:rsidRPr="001D51D5">
        <w:rPr>
          <w:rFonts w:ascii="Tahoma" w:hAnsi="Tahoma" w:cs="Tahoma"/>
          <w:b/>
          <w:color w:val="8C0B42"/>
          <w:u w:val="single"/>
        </w:rPr>
        <w:t>Information</w:t>
      </w:r>
    </w:p>
    <w:p w14:paraId="6EF65942" w14:textId="4B697B64" w:rsidR="002E62CB" w:rsidRPr="001D51D5" w:rsidRDefault="002E62CB" w:rsidP="00611F29">
      <w:pPr>
        <w:spacing w:after="0" w:line="480" w:lineRule="auto"/>
        <w:contextualSpacing/>
        <w:rPr>
          <w:rFonts w:ascii="Tahoma" w:hAnsi="Tahoma" w:cs="Tahoma"/>
          <w:b/>
        </w:rPr>
      </w:pPr>
      <w:r w:rsidRPr="001D51D5">
        <w:rPr>
          <w:rFonts w:ascii="Tahoma" w:hAnsi="Tahoma" w:cs="Tahoma"/>
          <w:b/>
        </w:rPr>
        <w:t xml:space="preserve">Why are you interested in participating in the Outdoor </w:t>
      </w:r>
      <w:r w:rsidR="001D51D5" w:rsidRPr="001D51D5">
        <w:rPr>
          <w:rFonts w:ascii="Tahoma" w:hAnsi="Tahoma" w:cs="Tahoma"/>
          <w:b/>
        </w:rPr>
        <w:t>Adventure</w:t>
      </w:r>
      <w:r w:rsidRPr="001D51D5">
        <w:rPr>
          <w:rFonts w:ascii="Tahoma" w:hAnsi="Tahoma" w:cs="Tahoma"/>
          <w:b/>
        </w:rPr>
        <w:t xml:space="preserve"> Program?</w:t>
      </w:r>
    </w:p>
    <w:p w14:paraId="7BCB20E6" w14:textId="77777777" w:rsidR="00341ABD" w:rsidRPr="001D51D5" w:rsidRDefault="00341ABD" w:rsidP="00F933D8">
      <w:pPr>
        <w:spacing w:line="480" w:lineRule="auto"/>
        <w:contextualSpacing/>
        <w:rPr>
          <w:rFonts w:ascii="Tahoma" w:hAnsi="Tahoma" w:cs="Tahoma"/>
          <w:b/>
        </w:rPr>
      </w:pPr>
    </w:p>
    <w:p w14:paraId="3ABA155C" w14:textId="77777777" w:rsidR="002E62CB" w:rsidRPr="001D51D5" w:rsidRDefault="00F933D8" w:rsidP="00F933D8">
      <w:pPr>
        <w:tabs>
          <w:tab w:val="left" w:pos="1590"/>
        </w:tabs>
        <w:spacing w:line="480" w:lineRule="auto"/>
        <w:contextualSpacing/>
        <w:rPr>
          <w:rFonts w:ascii="Tahoma" w:hAnsi="Tahoma" w:cs="Tahoma"/>
        </w:rPr>
      </w:pPr>
      <w:r w:rsidRPr="001D51D5">
        <w:rPr>
          <w:rFonts w:ascii="Tahoma" w:hAnsi="Tahoma" w:cs="Tahoma"/>
        </w:rPr>
        <w:tab/>
      </w:r>
    </w:p>
    <w:p w14:paraId="0FD2435D" w14:textId="77777777" w:rsidR="00F933D8" w:rsidRPr="001D51D5" w:rsidRDefault="00F933D8" w:rsidP="00F933D8">
      <w:pPr>
        <w:tabs>
          <w:tab w:val="left" w:pos="1590"/>
        </w:tabs>
        <w:spacing w:line="480" w:lineRule="auto"/>
        <w:contextualSpacing/>
        <w:rPr>
          <w:rFonts w:ascii="Tahoma" w:hAnsi="Tahoma" w:cs="Tahoma"/>
        </w:rPr>
      </w:pPr>
    </w:p>
    <w:p w14:paraId="106F1191" w14:textId="77777777" w:rsidR="00F933D8" w:rsidRPr="001D51D5" w:rsidRDefault="00F933D8" w:rsidP="00F933D8">
      <w:pPr>
        <w:tabs>
          <w:tab w:val="left" w:pos="1590"/>
        </w:tabs>
        <w:spacing w:line="480" w:lineRule="auto"/>
        <w:contextualSpacing/>
        <w:rPr>
          <w:rFonts w:ascii="Tahoma" w:hAnsi="Tahoma" w:cs="Tahoma"/>
        </w:rPr>
      </w:pPr>
    </w:p>
    <w:p w14:paraId="1001A5CB" w14:textId="77777777" w:rsidR="00F933D8" w:rsidRPr="001D51D5" w:rsidRDefault="00F933D8" w:rsidP="00F933D8">
      <w:pPr>
        <w:tabs>
          <w:tab w:val="left" w:pos="1590"/>
        </w:tabs>
        <w:spacing w:line="480" w:lineRule="auto"/>
        <w:contextualSpacing/>
        <w:rPr>
          <w:rFonts w:ascii="Tahoma" w:hAnsi="Tahoma" w:cs="Tahoma"/>
        </w:rPr>
      </w:pPr>
    </w:p>
    <w:p w14:paraId="2A42267A" w14:textId="77777777" w:rsidR="00715E04" w:rsidRPr="001D51D5" w:rsidRDefault="002E62CB" w:rsidP="001A510A">
      <w:pPr>
        <w:spacing w:line="276" w:lineRule="auto"/>
        <w:contextualSpacing/>
        <w:rPr>
          <w:rFonts w:ascii="Tahoma" w:hAnsi="Tahoma" w:cs="Tahoma"/>
          <w:b/>
        </w:rPr>
      </w:pPr>
      <w:r w:rsidRPr="001D51D5">
        <w:rPr>
          <w:rFonts w:ascii="Tahoma" w:hAnsi="Tahoma" w:cs="Tahoma"/>
          <w:b/>
        </w:rPr>
        <w:t>S</w:t>
      </w:r>
      <w:r w:rsidR="00715E04" w:rsidRPr="001D51D5">
        <w:rPr>
          <w:rFonts w:ascii="Tahoma" w:hAnsi="Tahoma" w:cs="Tahoma"/>
          <w:b/>
        </w:rPr>
        <w:t xml:space="preserve">hare any experiences personal or </w:t>
      </w:r>
      <w:r w:rsidRPr="001D51D5">
        <w:rPr>
          <w:rFonts w:ascii="Tahoma" w:hAnsi="Tahoma" w:cs="Tahoma"/>
          <w:b/>
        </w:rPr>
        <w:t xml:space="preserve">professional </w:t>
      </w:r>
      <w:r w:rsidR="00715E04" w:rsidRPr="001D51D5">
        <w:rPr>
          <w:rFonts w:ascii="Tahoma" w:hAnsi="Tahoma" w:cs="Tahoma"/>
          <w:b/>
        </w:rPr>
        <w:t xml:space="preserve">experiences </w:t>
      </w:r>
      <w:r w:rsidRPr="001D51D5">
        <w:rPr>
          <w:rFonts w:ascii="Tahoma" w:hAnsi="Tahoma" w:cs="Tahoma"/>
          <w:b/>
        </w:rPr>
        <w:t>that you believe relate to this program.</w:t>
      </w:r>
    </w:p>
    <w:p w14:paraId="46CAE5F8" w14:textId="77777777" w:rsidR="00341ABD" w:rsidRPr="001D51D5" w:rsidRDefault="00341ABD" w:rsidP="00F933D8">
      <w:pPr>
        <w:spacing w:line="480" w:lineRule="auto"/>
        <w:contextualSpacing/>
        <w:rPr>
          <w:rFonts w:ascii="Tahoma" w:hAnsi="Tahoma" w:cs="Tahoma"/>
          <w:b/>
        </w:rPr>
      </w:pPr>
    </w:p>
    <w:p w14:paraId="70E53827" w14:textId="77777777" w:rsidR="00F933D8" w:rsidRPr="001D51D5" w:rsidRDefault="00F933D8" w:rsidP="00F933D8">
      <w:pPr>
        <w:spacing w:line="480" w:lineRule="auto"/>
        <w:contextualSpacing/>
        <w:rPr>
          <w:rFonts w:ascii="Tahoma" w:hAnsi="Tahoma" w:cs="Tahoma"/>
          <w:b/>
        </w:rPr>
      </w:pPr>
    </w:p>
    <w:p w14:paraId="24A820F0" w14:textId="77777777" w:rsidR="00F933D8" w:rsidRPr="001D51D5" w:rsidRDefault="00F933D8" w:rsidP="00F933D8">
      <w:pPr>
        <w:spacing w:line="480" w:lineRule="auto"/>
        <w:contextualSpacing/>
        <w:rPr>
          <w:rFonts w:ascii="Tahoma" w:hAnsi="Tahoma" w:cs="Tahoma"/>
          <w:b/>
        </w:rPr>
      </w:pPr>
    </w:p>
    <w:p w14:paraId="610458E6" w14:textId="77777777" w:rsidR="00F933D8" w:rsidRPr="001D51D5" w:rsidRDefault="00F933D8" w:rsidP="00F933D8">
      <w:pPr>
        <w:spacing w:line="480" w:lineRule="auto"/>
        <w:contextualSpacing/>
        <w:rPr>
          <w:rFonts w:ascii="Tahoma" w:hAnsi="Tahoma" w:cs="Tahoma"/>
          <w:b/>
        </w:rPr>
      </w:pPr>
    </w:p>
    <w:p w14:paraId="7ED354DB" w14:textId="77777777" w:rsidR="002E62CB" w:rsidRPr="001D51D5" w:rsidRDefault="002E62CB" w:rsidP="00F933D8">
      <w:pPr>
        <w:spacing w:line="480" w:lineRule="auto"/>
        <w:contextualSpacing/>
        <w:rPr>
          <w:rFonts w:ascii="Tahoma" w:hAnsi="Tahoma" w:cs="Tahoma"/>
          <w:b/>
        </w:rPr>
      </w:pPr>
      <w:r w:rsidRPr="001D51D5">
        <w:rPr>
          <w:rFonts w:ascii="Tahoma" w:hAnsi="Tahoma" w:cs="Tahoma"/>
          <w:b/>
        </w:rPr>
        <w:t xml:space="preserve"> </w:t>
      </w:r>
    </w:p>
    <w:p w14:paraId="0C6B4594" w14:textId="77777777" w:rsidR="00F933D8" w:rsidRPr="001D51D5" w:rsidRDefault="002E62CB" w:rsidP="001A510A">
      <w:pPr>
        <w:spacing w:line="360" w:lineRule="auto"/>
        <w:contextualSpacing/>
        <w:rPr>
          <w:rFonts w:ascii="Tahoma" w:hAnsi="Tahoma" w:cs="Tahoma"/>
          <w:b/>
        </w:rPr>
      </w:pPr>
      <w:r w:rsidRPr="001D51D5">
        <w:rPr>
          <w:rFonts w:ascii="Tahoma" w:hAnsi="Tahoma" w:cs="Tahoma"/>
          <w:b/>
        </w:rPr>
        <w:t xml:space="preserve">Explain what you would </w:t>
      </w:r>
      <w:r w:rsidR="00715E04" w:rsidRPr="001D51D5">
        <w:rPr>
          <w:rFonts w:ascii="Tahoma" w:hAnsi="Tahoma" w:cs="Tahoma"/>
          <w:b/>
        </w:rPr>
        <w:t>expect</w:t>
      </w:r>
      <w:r w:rsidRPr="001D51D5">
        <w:rPr>
          <w:rFonts w:ascii="Tahoma" w:hAnsi="Tahoma" w:cs="Tahoma"/>
          <w:b/>
        </w:rPr>
        <w:t xml:space="preserve"> to gain from the program and how </w:t>
      </w:r>
      <w:r w:rsidR="00715E04" w:rsidRPr="001D51D5">
        <w:rPr>
          <w:rFonts w:ascii="Tahoma" w:hAnsi="Tahoma" w:cs="Tahoma"/>
          <w:b/>
        </w:rPr>
        <w:t xml:space="preserve">it will benefit you as an individual, or </w:t>
      </w:r>
      <w:r w:rsidR="00F933D8" w:rsidRPr="001D51D5">
        <w:rPr>
          <w:rFonts w:ascii="Tahoma" w:hAnsi="Tahoma" w:cs="Tahoma"/>
          <w:b/>
        </w:rPr>
        <w:t>your community.</w:t>
      </w:r>
    </w:p>
    <w:p w14:paraId="0A590786" w14:textId="77777777" w:rsidR="00F933D8" w:rsidRPr="001D51D5" w:rsidRDefault="00F933D8">
      <w:pPr>
        <w:spacing w:after="0" w:line="240" w:lineRule="auto"/>
        <w:rPr>
          <w:rFonts w:ascii="Tahoma" w:hAnsi="Tahoma" w:cs="Tahoma"/>
          <w:b/>
        </w:rPr>
      </w:pPr>
    </w:p>
    <w:p w14:paraId="14826178" w14:textId="77777777" w:rsidR="005B1374" w:rsidRPr="001D51D5" w:rsidRDefault="005B1374" w:rsidP="00F933D8">
      <w:pPr>
        <w:spacing w:line="480" w:lineRule="auto"/>
        <w:contextualSpacing/>
        <w:rPr>
          <w:rFonts w:ascii="Tahoma" w:hAnsi="Tahoma" w:cs="Tahoma"/>
        </w:rPr>
      </w:pPr>
    </w:p>
    <w:sectPr w:rsidR="005B1374" w:rsidRPr="001D51D5" w:rsidSect="001A510A">
      <w:headerReference w:type="default" r:id="rId17"/>
      <w:footerReference w:type="default" r:id="rId18"/>
      <w:pgSz w:w="12240" w:h="15840" w:code="1"/>
      <w:pgMar w:top="1440" w:right="720" w:bottom="288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21F5A" w14:textId="77777777" w:rsidR="001939C9" w:rsidRDefault="001939C9" w:rsidP="00FF3BBD">
      <w:pPr>
        <w:spacing w:after="0" w:line="240" w:lineRule="auto"/>
      </w:pPr>
      <w:r>
        <w:separator/>
      </w:r>
    </w:p>
  </w:endnote>
  <w:endnote w:type="continuationSeparator" w:id="0">
    <w:p w14:paraId="455BF6B8" w14:textId="77777777" w:rsidR="001939C9" w:rsidRDefault="001939C9" w:rsidP="00FF3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2A793" w14:textId="77777777" w:rsidR="00E1192C" w:rsidRDefault="00E1192C" w:rsidP="00E1192C">
    <w:pPr>
      <w:pStyle w:val="Footer"/>
      <w:spacing w:line="276" w:lineRule="auto"/>
      <w:rPr>
        <w:b/>
        <w:color w:val="8C0B42"/>
        <w:sz w:val="28"/>
      </w:rPr>
    </w:pPr>
    <w:r>
      <w:rPr>
        <w:b/>
        <w:color w:val="8C0B42"/>
        <w:sz w:val="28"/>
      </w:rPr>
      <w:t>NMSU Outdoor Recreation</w:t>
    </w:r>
    <w:r>
      <w:rPr>
        <w:b/>
        <w:color w:val="8C0B42"/>
        <w:sz w:val="28"/>
      </w:rPr>
      <w:tab/>
      <w:t xml:space="preserve">                                                          </w:t>
    </w:r>
    <w:r w:rsidRPr="00341ABD">
      <w:rPr>
        <w:b/>
        <w:color w:val="8C0B42"/>
        <w:sz w:val="28"/>
      </w:rPr>
      <w:t>Outdoor@nmsu.edu</w:t>
    </w:r>
  </w:p>
  <w:p w14:paraId="495365CE" w14:textId="7BFDBA2C" w:rsidR="00E1192C" w:rsidRDefault="00E1192C" w:rsidP="00E1192C">
    <w:pPr>
      <w:pStyle w:val="Footer"/>
      <w:spacing w:line="276" w:lineRule="auto"/>
      <w:rPr>
        <w:b/>
        <w:color w:val="8C0B42"/>
        <w:sz w:val="28"/>
      </w:rPr>
    </w:pPr>
    <w:r>
      <w:rPr>
        <w:b/>
        <w:color w:val="8C0B42"/>
        <w:sz w:val="28"/>
      </w:rPr>
      <w:t xml:space="preserve">Activity Center </w:t>
    </w:r>
    <w:r w:rsidR="003E63A8">
      <w:rPr>
        <w:b/>
        <w:color w:val="8C0B42"/>
        <w:sz w:val="28"/>
      </w:rPr>
      <w:t>room 108</w:t>
    </w:r>
    <w:r>
      <w:rPr>
        <w:b/>
        <w:color w:val="8C0B42"/>
        <w:sz w:val="28"/>
      </w:rPr>
      <w:t xml:space="preserve">                                                                      (575) 646-4</w:t>
    </w:r>
    <w:r w:rsidR="003E63A8">
      <w:rPr>
        <w:b/>
        <w:color w:val="8C0B42"/>
        <w:sz w:val="28"/>
      </w:rPr>
      <w:t>047</w:t>
    </w:r>
  </w:p>
  <w:p w14:paraId="1F755A8B" w14:textId="41374BC4" w:rsidR="002C0170" w:rsidRPr="00E1192C" w:rsidRDefault="003E63A8" w:rsidP="00E1192C">
    <w:pPr>
      <w:pStyle w:val="Footer"/>
      <w:spacing w:line="276" w:lineRule="auto"/>
      <w:rPr>
        <w:b/>
        <w:color w:val="8C0B42"/>
        <w:sz w:val="28"/>
      </w:rPr>
    </w:pPr>
    <w:r>
      <w:rPr>
        <w:b/>
        <w:color w:val="8C0B42"/>
        <w:sz w:val="28"/>
      </w:rPr>
      <w:t>Recsports.nmsu.edu/outdoor</w:t>
    </w:r>
    <w:r w:rsidR="00E1192C">
      <w:rPr>
        <w:b/>
        <w:color w:val="8C0B42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8DB84" w14:textId="77777777" w:rsidR="003E63A8" w:rsidRDefault="003E63A8" w:rsidP="003E63A8">
    <w:pPr>
      <w:pStyle w:val="Footer"/>
      <w:spacing w:line="276" w:lineRule="auto"/>
      <w:rPr>
        <w:b/>
        <w:color w:val="8C0B42"/>
        <w:sz w:val="28"/>
      </w:rPr>
    </w:pPr>
    <w:r>
      <w:rPr>
        <w:b/>
        <w:color w:val="8C0B42"/>
        <w:sz w:val="28"/>
      </w:rPr>
      <w:t>NMSU Outdoor Recreation</w:t>
    </w:r>
    <w:r>
      <w:rPr>
        <w:b/>
        <w:color w:val="8C0B42"/>
        <w:sz w:val="28"/>
      </w:rPr>
      <w:tab/>
      <w:t xml:space="preserve">                                                          </w:t>
    </w:r>
    <w:r w:rsidRPr="00341ABD">
      <w:rPr>
        <w:b/>
        <w:color w:val="8C0B42"/>
        <w:sz w:val="28"/>
      </w:rPr>
      <w:t>Outdoor@nmsu.edu</w:t>
    </w:r>
  </w:p>
  <w:p w14:paraId="7DFA204E" w14:textId="6BD07895" w:rsidR="003E63A8" w:rsidRDefault="003E63A8" w:rsidP="003E63A8">
    <w:pPr>
      <w:pStyle w:val="Footer"/>
      <w:spacing w:line="276" w:lineRule="auto"/>
      <w:rPr>
        <w:b/>
        <w:color w:val="8C0B42"/>
        <w:sz w:val="28"/>
      </w:rPr>
    </w:pPr>
    <w:r>
      <w:rPr>
        <w:b/>
        <w:color w:val="8C0B42"/>
        <w:sz w:val="28"/>
      </w:rPr>
      <w:t>Activity Center room 108                                                                      (575) 646-4047</w:t>
    </w:r>
  </w:p>
  <w:p w14:paraId="7FB649DE" w14:textId="77777777" w:rsidR="003E63A8" w:rsidRPr="00E1192C" w:rsidRDefault="003E63A8" w:rsidP="003E63A8">
    <w:pPr>
      <w:pStyle w:val="Footer"/>
      <w:spacing w:line="276" w:lineRule="auto"/>
      <w:rPr>
        <w:b/>
        <w:color w:val="8C0B42"/>
        <w:sz w:val="28"/>
      </w:rPr>
    </w:pPr>
    <w:r>
      <w:rPr>
        <w:b/>
        <w:color w:val="8C0B42"/>
        <w:sz w:val="28"/>
      </w:rPr>
      <w:t xml:space="preserve">Recsports.nmsu.edu/outdoor </w:t>
    </w:r>
  </w:p>
  <w:p w14:paraId="25C0377E" w14:textId="299D7BF3" w:rsidR="00341ABD" w:rsidRPr="003E63A8" w:rsidRDefault="00341ABD" w:rsidP="003E63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C0FA8" w14:textId="77777777" w:rsidR="001939C9" w:rsidRDefault="001939C9" w:rsidP="00FF3BBD">
      <w:pPr>
        <w:spacing w:after="0" w:line="240" w:lineRule="auto"/>
      </w:pPr>
      <w:r>
        <w:separator/>
      </w:r>
    </w:p>
  </w:footnote>
  <w:footnote w:type="continuationSeparator" w:id="0">
    <w:p w14:paraId="3D69FCB1" w14:textId="77777777" w:rsidR="001939C9" w:rsidRDefault="001939C9" w:rsidP="00FF3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CF60A" w14:textId="113AB0AA" w:rsidR="002E62CB" w:rsidRDefault="00611F29" w:rsidP="00E0607C">
    <w:pPr>
      <w:pStyle w:val="Header"/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9C0EDF1" wp14:editId="2969F1A6">
              <wp:simplePos x="0" y="0"/>
              <wp:positionH relativeFrom="column">
                <wp:posOffset>1781175</wp:posOffset>
              </wp:positionH>
              <wp:positionV relativeFrom="paragraph">
                <wp:posOffset>-337185</wp:posOffset>
              </wp:positionV>
              <wp:extent cx="5086350" cy="1139190"/>
              <wp:effectExtent l="0" t="0" r="0" b="381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1139190"/>
                      </a:xfrm>
                      <a:prstGeom prst="rect">
                        <a:avLst/>
                      </a:prstGeom>
                      <a:solidFill>
                        <a:srgbClr val="8C0B4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AD20BC" w14:textId="77777777" w:rsidR="00277FF1" w:rsidRPr="00277FF1" w:rsidRDefault="00277FF1" w:rsidP="00277FF1">
                          <w:pPr>
                            <w:spacing w:after="0" w:line="240" w:lineRule="auto"/>
                            <w:contextualSpacing/>
                            <w:jc w:val="right"/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40"/>
                              <w:szCs w:val="32"/>
                              <w:lang w:eastAsia="en-US"/>
                            </w:rPr>
                          </w:pPr>
                          <w:r w:rsidRPr="00277FF1"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40"/>
                              <w:szCs w:val="32"/>
                              <w:lang w:eastAsia="en-US"/>
                            </w:rPr>
                            <w:t>Outdoor Adventure Program</w:t>
                          </w:r>
                        </w:p>
                        <w:p w14:paraId="7F72E6C6" w14:textId="32C5D622" w:rsidR="00277FF1" w:rsidRPr="00277FF1" w:rsidRDefault="00277FF1" w:rsidP="00277FF1">
                          <w:pPr>
                            <w:spacing w:after="0" w:line="240" w:lineRule="auto"/>
                            <w:contextualSpacing/>
                            <w:jc w:val="right"/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28"/>
                              <w:szCs w:val="32"/>
                              <w:lang w:eastAsia="en-US"/>
                            </w:rPr>
                          </w:pPr>
                          <w:r w:rsidRPr="00277FF1"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28"/>
                              <w:szCs w:val="32"/>
                              <w:lang w:eastAsia="en-US"/>
                            </w:rPr>
                            <w:t>Trip Leader Training</w:t>
                          </w:r>
                          <w:r w:rsidR="00BB4A8C"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28"/>
                              <w:szCs w:val="32"/>
                              <w:lang w:eastAsia="en-US"/>
                            </w:rPr>
                            <w:t xml:space="preserve"> Session</w:t>
                          </w:r>
                        </w:p>
                        <w:p w14:paraId="3755CC2B" w14:textId="04FF3694" w:rsidR="002E62CB" w:rsidRPr="00277FF1" w:rsidRDefault="00277FF1" w:rsidP="00277FF1">
                          <w:pPr>
                            <w:spacing w:after="0" w:line="240" w:lineRule="auto"/>
                            <w:contextualSpacing/>
                            <w:jc w:val="right"/>
                            <w:rPr>
                              <w:rFonts w:ascii="Tahoma" w:hAnsi="Tahoma" w:cs="Tahoma"/>
                              <w:color w:val="FFFFFF"/>
                              <w:sz w:val="32"/>
                              <w:szCs w:val="36"/>
                            </w:rPr>
                          </w:pPr>
                          <w:r w:rsidRPr="00277FF1"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28"/>
                              <w:szCs w:val="32"/>
                              <w:lang w:eastAsia="en-US"/>
                            </w:rPr>
                            <w:t>Spring</w:t>
                          </w:r>
                          <w:r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28"/>
                              <w:szCs w:val="32"/>
                              <w:lang w:eastAsia="en-US"/>
                            </w:rPr>
                            <w:t xml:space="preserve"> Break</w:t>
                          </w:r>
                          <w:r w:rsidRPr="00277FF1">
                            <w:rPr>
                              <w:rFonts w:ascii="Tahoma" w:hAnsi="Tahoma" w:cs="Tahoma"/>
                              <w:b/>
                              <w:noProof/>
                              <w:color w:val="FFFFFF"/>
                              <w:sz w:val="28"/>
                              <w:szCs w:val="32"/>
                              <w:lang w:eastAsia="en-US"/>
                            </w:rPr>
                            <w:t xml:space="preserve"> 2023 </w:t>
                          </w:r>
                        </w:p>
                        <w:p w14:paraId="71867086" w14:textId="77777777" w:rsidR="002E62CB" w:rsidRPr="00277FF1" w:rsidRDefault="002E62CB" w:rsidP="00E0607C">
                          <w:pPr>
                            <w:spacing w:line="240" w:lineRule="auto"/>
                            <w:contextualSpacing/>
                            <w:rPr>
                              <w:rFonts w:ascii="Tahoma" w:hAnsi="Tahoma" w:cs="Tahoma"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0ED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0.25pt;margin-top:-26.55pt;width:400.5pt;height:89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" fillcolor="#8c0b42" stroked="f">
              <v:textbox>
                <w:txbxContent>
                  <w:p w14:paraId="66AD20BC" w14:textId="77777777" w:rsidR="00277FF1" w:rsidRPr="00277FF1" w:rsidRDefault="00277FF1" w:rsidP="00277FF1">
                    <w:pPr>
                      <w:spacing w:after="0" w:line="240" w:lineRule="auto"/>
                      <w:contextualSpacing/>
                      <w:jc w:val="right"/>
                      <w:rPr>
                        <w:rFonts w:ascii="Tahoma" w:hAnsi="Tahoma" w:cs="Tahoma"/>
                        <w:b/>
                        <w:noProof/>
                        <w:color w:val="FFFFFF"/>
                        <w:sz w:val="40"/>
                        <w:szCs w:val="32"/>
                        <w:lang w:eastAsia="en-US"/>
                      </w:rPr>
                    </w:pPr>
                    <w:r w:rsidRPr="00277FF1">
                      <w:rPr>
                        <w:rFonts w:ascii="Tahoma" w:hAnsi="Tahoma" w:cs="Tahoma"/>
                        <w:b/>
                        <w:noProof/>
                        <w:color w:val="FFFFFF"/>
                        <w:sz w:val="40"/>
                        <w:szCs w:val="32"/>
                        <w:lang w:eastAsia="en-US"/>
                      </w:rPr>
                      <w:t>Outdoor Adventure Program</w:t>
                    </w:r>
                  </w:p>
                  <w:p w14:paraId="7F72E6C6" w14:textId="32C5D622" w:rsidR="00277FF1" w:rsidRPr="00277FF1" w:rsidRDefault="00277FF1" w:rsidP="00277FF1">
                    <w:pPr>
                      <w:spacing w:after="0" w:line="240" w:lineRule="auto"/>
                      <w:contextualSpacing/>
                      <w:jc w:val="right"/>
                      <w:rPr>
                        <w:rFonts w:ascii="Tahoma" w:hAnsi="Tahoma" w:cs="Tahoma"/>
                        <w:b/>
                        <w:noProof/>
                        <w:color w:val="FFFFFF"/>
                        <w:sz w:val="28"/>
                        <w:szCs w:val="32"/>
                        <w:lang w:eastAsia="en-US"/>
                      </w:rPr>
                    </w:pPr>
                    <w:r w:rsidRPr="00277FF1">
                      <w:rPr>
                        <w:rFonts w:ascii="Tahoma" w:hAnsi="Tahoma" w:cs="Tahoma"/>
                        <w:b/>
                        <w:noProof/>
                        <w:color w:val="FFFFFF"/>
                        <w:sz w:val="28"/>
                        <w:szCs w:val="32"/>
                        <w:lang w:eastAsia="en-US"/>
                      </w:rPr>
                      <w:t>Trip Leader Training</w:t>
                    </w:r>
                    <w:r w:rsidR="00BB4A8C">
                      <w:rPr>
                        <w:rFonts w:ascii="Tahoma" w:hAnsi="Tahoma" w:cs="Tahoma"/>
                        <w:b/>
                        <w:noProof/>
                        <w:color w:val="FFFFFF"/>
                        <w:sz w:val="28"/>
                        <w:szCs w:val="32"/>
                        <w:lang w:eastAsia="en-US"/>
                      </w:rPr>
                      <w:t xml:space="preserve"> Session</w:t>
                    </w:r>
                  </w:p>
                  <w:p w14:paraId="3755CC2B" w14:textId="04FF3694" w:rsidR="002E62CB" w:rsidRPr="00277FF1" w:rsidRDefault="00277FF1" w:rsidP="00277FF1">
                    <w:pPr>
                      <w:spacing w:after="0" w:line="240" w:lineRule="auto"/>
                      <w:contextualSpacing/>
                      <w:jc w:val="right"/>
                      <w:rPr>
                        <w:rFonts w:ascii="Tahoma" w:hAnsi="Tahoma" w:cs="Tahoma"/>
                        <w:color w:val="FFFFFF"/>
                        <w:sz w:val="32"/>
                        <w:szCs w:val="36"/>
                      </w:rPr>
                    </w:pPr>
                    <w:r w:rsidRPr="00277FF1">
                      <w:rPr>
                        <w:rFonts w:ascii="Tahoma" w:hAnsi="Tahoma" w:cs="Tahoma"/>
                        <w:b/>
                        <w:noProof/>
                        <w:color w:val="FFFFFF"/>
                        <w:sz w:val="28"/>
                        <w:szCs w:val="32"/>
                        <w:lang w:eastAsia="en-US"/>
                      </w:rPr>
                      <w:t>Spring</w:t>
                    </w:r>
                    <w:r>
                      <w:rPr>
                        <w:rFonts w:ascii="Tahoma" w:hAnsi="Tahoma" w:cs="Tahoma"/>
                        <w:b/>
                        <w:noProof/>
                        <w:color w:val="FFFFFF"/>
                        <w:sz w:val="28"/>
                        <w:szCs w:val="32"/>
                        <w:lang w:eastAsia="en-US"/>
                      </w:rPr>
                      <w:t xml:space="preserve"> Break</w:t>
                    </w:r>
                    <w:r w:rsidRPr="00277FF1">
                      <w:rPr>
                        <w:rFonts w:ascii="Tahoma" w:hAnsi="Tahoma" w:cs="Tahoma"/>
                        <w:b/>
                        <w:noProof/>
                        <w:color w:val="FFFFFF"/>
                        <w:sz w:val="28"/>
                        <w:szCs w:val="32"/>
                        <w:lang w:eastAsia="en-US"/>
                      </w:rPr>
                      <w:t xml:space="preserve"> 2023 </w:t>
                    </w:r>
                  </w:p>
                  <w:p w14:paraId="71867086" w14:textId="77777777" w:rsidR="002E62CB" w:rsidRPr="00277FF1" w:rsidRDefault="002E62CB" w:rsidP="00E0607C">
                    <w:pPr>
                      <w:spacing w:line="240" w:lineRule="auto"/>
                      <w:contextualSpacing/>
                      <w:rPr>
                        <w:rFonts w:ascii="Tahoma" w:hAnsi="Tahoma" w:cs="Tahoma"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 w:rsidRPr="00277FF1">
      <w:rPr>
        <w:noProof/>
        <w:lang w:eastAsia="en-US"/>
      </w:rPr>
      <w:drawing>
        <wp:anchor distT="0" distB="0" distL="114300" distR="114300" simplePos="0" relativeHeight="251668480" behindDoc="0" locked="0" layoutInCell="1" allowOverlap="1" wp14:anchorId="7728739B" wp14:editId="799D2D06">
          <wp:simplePos x="0" y="0"/>
          <wp:positionH relativeFrom="margin">
            <wp:posOffset>0</wp:posOffset>
          </wp:positionH>
          <wp:positionV relativeFrom="paragraph">
            <wp:posOffset>-323850</wp:posOffset>
          </wp:positionV>
          <wp:extent cx="1781810" cy="1129665"/>
          <wp:effectExtent l="19050" t="19050" r="27940" b="13335"/>
          <wp:wrapNone/>
          <wp:docPr id="205" name="Picture 2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Picture 2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810" cy="1129665"/>
                  </a:xfrm>
                  <a:prstGeom prst="rect">
                    <a:avLst/>
                  </a:prstGeom>
                  <a:ln>
                    <a:solidFill>
                      <a:srgbClr val="8C0B42"/>
                    </a:solidFill>
                  </a:ln>
                </pic:spPr>
              </pic:pic>
            </a:graphicData>
          </a:graphic>
        </wp:anchor>
      </w:drawing>
    </w:r>
    <w:r w:rsidR="002E62CB"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F00B309" wp14:editId="5377CC3A">
              <wp:simplePos x="0" y="0"/>
              <wp:positionH relativeFrom="margin">
                <wp:posOffset>2781935</wp:posOffset>
              </wp:positionH>
              <wp:positionV relativeFrom="paragraph">
                <wp:posOffset>-295275</wp:posOffset>
              </wp:positionV>
              <wp:extent cx="4076065" cy="107696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065" cy="1076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E37A4F" w14:textId="24365525" w:rsidR="002E62CB" w:rsidRPr="001E0339" w:rsidRDefault="002E62CB" w:rsidP="00E0607C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40"/>
                            </w:rPr>
                            <w:t xml:space="preserve">Outdoor </w:t>
                          </w:r>
                          <w:r w:rsidR="00277FF1">
                            <w:rPr>
                              <w:rFonts w:cs="Arial"/>
                              <w:b/>
                              <w:color w:val="FFFFFF"/>
                              <w:sz w:val="40"/>
                            </w:rPr>
                            <w:t>Adventure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40"/>
                            </w:rPr>
                            <w:t xml:space="preserve"> Program</w:t>
                          </w:r>
                        </w:p>
                        <w:p w14:paraId="266ECFA6" w14:textId="77777777" w:rsidR="00277FF1" w:rsidRDefault="00277FF1" w:rsidP="00E0607C">
                          <w:pPr>
                            <w:spacing w:after="0" w:line="276" w:lineRule="auto"/>
                            <w:jc w:val="right"/>
                            <w:rPr>
                              <w:rFonts w:cs="Arial"/>
                              <w:b/>
                              <w:color w:val="FFFFFF"/>
                              <w:sz w:val="3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6"/>
                            </w:rPr>
                            <w:t>Trip Leader Training</w:t>
                          </w:r>
                        </w:p>
                        <w:p w14:paraId="28D809E2" w14:textId="18A5A9C6" w:rsidR="002E62CB" w:rsidRDefault="00D96A1C" w:rsidP="00E0607C">
                          <w:pPr>
                            <w:spacing w:after="0" w:line="276" w:lineRule="auto"/>
                            <w:jc w:val="right"/>
                            <w:rPr>
                              <w:rFonts w:cs="Arial"/>
                              <w:b/>
                              <w:color w:val="FFFFFF"/>
                              <w:sz w:val="3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6"/>
                            </w:rPr>
                            <w:t>Spring 2022</w:t>
                          </w:r>
                        </w:p>
                        <w:p w14:paraId="18B2F677" w14:textId="77777777" w:rsidR="00D96A1C" w:rsidRPr="002E62CB" w:rsidRDefault="00D96A1C" w:rsidP="00E0607C">
                          <w:pPr>
                            <w:spacing w:after="0" w:line="276" w:lineRule="auto"/>
                            <w:jc w:val="right"/>
                            <w:rPr>
                              <w:rFonts w:cs="Arial"/>
                              <w:b/>
                              <w:color w:val="FFFFFF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00B309" id="_x0000_s1029" type="#_x0000_t202" style="position:absolute;margin-left:219.05pt;margin-top:-23.25pt;width:320.95pt;height:8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" filled="f" stroked="f">
              <v:textbox>
                <w:txbxContent>
                  <w:p w14:paraId="63E37A4F" w14:textId="24365525" w:rsidR="002E62CB" w:rsidRPr="001E0339" w:rsidRDefault="002E62CB" w:rsidP="00E0607C">
                    <w:pPr>
                      <w:spacing w:after="0" w:line="240" w:lineRule="auto"/>
                      <w:jc w:val="right"/>
                      <w:rPr>
                        <w:rFonts w:cs="Arial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40"/>
                      </w:rPr>
                      <w:t xml:space="preserve">Outdoor </w:t>
                    </w:r>
                    <w:r w:rsidR="00277FF1">
                      <w:rPr>
                        <w:rFonts w:cs="Arial"/>
                        <w:b/>
                        <w:color w:val="FFFFFF"/>
                        <w:sz w:val="40"/>
                      </w:rPr>
                      <w:t>Adventure</w:t>
                    </w:r>
                    <w:r>
                      <w:rPr>
                        <w:rFonts w:cs="Arial"/>
                        <w:b/>
                        <w:color w:val="FFFFFF"/>
                        <w:sz w:val="40"/>
                      </w:rPr>
                      <w:t xml:space="preserve"> Program</w:t>
                    </w:r>
                  </w:p>
                  <w:p w14:paraId="266ECFA6" w14:textId="77777777" w:rsidR="00277FF1" w:rsidRDefault="00277FF1" w:rsidP="00E0607C">
                    <w:pPr>
                      <w:spacing w:after="0" w:line="276" w:lineRule="auto"/>
                      <w:jc w:val="right"/>
                      <w:rPr>
                        <w:rFonts w:cs="Arial"/>
                        <w:b/>
                        <w:color w:val="FFFFFF"/>
                        <w:sz w:val="36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6"/>
                      </w:rPr>
                      <w:t>Trip Leader Training</w:t>
                    </w:r>
                  </w:p>
                  <w:p w14:paraId="28D809E2" w14:textId="18A5A9C6" w:rsidR="002E62CB" w:rsidRDefault="00D96A1C" w:rsidP="00E0607C">
                    <w:pPr>
                      <w:spacing w:after="0" w:line="276" w:lineRule="auto"/>
                      <w:jc w:val="right"/>
                      <w:rPr>
                        <w:rFonts w:cs="Arial"/>
                        <w:b/>
                        <w:color w:val="FFFFFF"/>
                        <w:sz w:val="36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6"/>
                      </w:rPr>
                      <w:t>Spring 2022</w:t>
                    </w:r>
                  </w:p>
                  <w:p w14:paraId="18B2F677" w14:textId="77777777" w:rsidR="00D96A1C" w:rsidRPr="002E62CB" w:rsidRDefault="00D96A1C" w:rsidP="00E0607C">
                    <w:pPr>
                      <w:spacing w:after="0" w:line="276" w:lineRule="auto"/>
                      <w:jc w:val="right"/>
                      <w:rPr>
                        <w:rFonts w:cs="Arial"/>
                        <w:b/>
                        <w:color w:val="FFFFFF"/>
                        <w:sz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CA7C2DD" w14:textId="1A322EC5" w:rsidR="002E62CB" w:rsidRDefault="002E62CB" w:rsidP="00E0607C"/>
  <w:p w14:paraId="3AEB5AF9" w14:textId="1EC41839" w:rsidR="002E62CB" w:rsidRDefault="002E62CB" w:rsidP="002E6AEB">
    <w:pPr>
      <w:pStyle w:val="Header"/>
    </w:pPr>
  </w:p>
  <w:p w14:paraId="720DCF41" w14:textId="620FBFB7" w:rsidR="002E62CB" w:rsidRDefault="002E62CB" w:rsidP="002E6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D72E5" w14:textId="77777777" w:rsidR="00611F29" w:rsidRPr="00611F29" w:rsidRDefault="001A510A" w:rsidP="00611F29">
    <w:pPr>
      <w:pStyle w:val="Heading1"/>
      <w:spacing w:line="276" w:lineRule="auto"/>
      <w:jc w:val="center"/>
      <w:rPr>
        <w:b/>
        <w:sz w:val="44"/>
      </w:rPr>
    </w:pPr>
    <w:r w:rsidRPr="00611F29">
      <w:rPr>
        <w:b/>
        <w:sz w:val="44"/>
      </w:rPr>
      <w:t>Outdoor Adventure Program Application Form</w:t>
    </w:r>
  </w:p>
  <w:p w14:paraId="07D8279C" w14:textId="211F2344" w:rsidR="0076302E" w:rsidRPr="00611F29" w:rsidRDefault="00611F29" w:rsidP="00611F29">
    <w:pPr>
      <w:pStyle w:val="Heading1"/>
      <w:spacing w:line="276" w:lineRule="auto"/>
      <w:jc w:val="center"/>
      <w:rPr>
        <w:sz w:val="28"/>
      </w:rPr>
    </w:pPr>
    <w:r w:rsidRPr="00611F29">
      <w:rPr>
        <w:b/>
        <w:sz w:val="44"/>
      </w:rPr>
      <w:t>Spring 2023 Trip Leader Training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05C0A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45B8A"/>
    <w:multiLevelType w:val="multilevel"/>
    <w:tmpl w:val="151A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AF0CE0"/>
    <w:multiLevelType w:val="multilevel"/>
    <w:tmpl w:val="151A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1E47B5"/>
    <w:multiLevelType w:val="hybridMultilevel"/>
    <w:tmpl w:val="5BDA4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4D45"/>
    <w:multiLevelType w:val="hybridMultilevel"/>
    <w:tmpl w:val="81E229C2"/>
    <w:lvl w:ilvl="0" w:tplc="175EEE9C">
      <w:numFmt w:val="bullet"/>
      <w:lvlText w:val=""/>
      <w:lvlJc w:val="left"/>
      <w:pPr>
        <w:ind w:left="405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7F86270"/>
    <w:multiLevelType w:val="hybridMultilevel"/>
    <w:tmpl w:val="6B561B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1A189A"/>
    <w:multiLevelType w:val="hybridMultilevel"/>
    <w:tmpl w:val="0816A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84795"/>
    <w:multiLevelType w:val="hybridMultilevel"/>
    <w:tmpl w:val="CAB89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DB2309"/>
    <w:multiLevelType w:val="multilevel"/>
    <w:tmpl w:val="8B76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3A42E8"/>
    <w:multiLevelType w:val="hybridMultilevel"/>
    <w:tmpl w:val="1284B1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B06361"/>
    <w:multiLevelType w:val="hybridMultilevel"/>
    <w:tmpl w:val="11FC3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3351C4"/>
    <w:multiLevelType w:val="hybridMultilevel"/>
    <w:tmpl w:val="0018DB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817350"/>
    <w:multiLevelType w:val="hybridMultilevel"/>
    <w:tmpl w:val="254AD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A0363"/>
    <w:multiLevelType w:val="hybridMultilevel"/>
    <w:tmpl w:val="279AB8B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67EA370B"/>
    <w:multiLevelType w:val="hybridMultilevel"/>
    <w:tmpl w:val="AF0A8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B2005A"/>
    <w:multiLevelType w:val="hybridMultilevel"/>
    <w:tmpl w:val="65CCA0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DB4BD8"/>
    <w:multiLevelType w:val="hybridMultilevel"/>
    <w:tmpl w:val="E4ECD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4"/>
  </w:num>
  <w:num w:numId="5">
    <w:abstractNumId w:val="11"/>
  </w:num>
  <w:num w:numId="6">
    <w:abstractNumId w:val="7"/>
  </w:num>
  <w:num w:numId="7">
    <w:abstractNumId w:val="9"/>
  </w:num>
  <w:num w:numId="8">
    <w:abstractNumId w:val="15"/>
  </w:num>
  <w:num w:numId="9">
    <w:abstractNumId w:val="5"/>
  </w:num>
  <w:num w:numId="10">
    <w:abstractNumId w:val="13"/>
  </w:num>
  <w:num w:numId="11">
    <w:abstractNumId w:val="1"/>
  </w:num>
  <w:num w:numId="12">
    <w:abstractNumId w:val="6"/>
  </w:num>
  <w:num w:numId="13">
    <w:abstractNumId w:val="12"/>
  </w:num>
  <w:num w:numId="14">
    <w:abstractNumId w:val="2"/>
  </w:num>
  <w:num w:numId="15">
    <w:abstractNumId w:val="8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524"/>
    <w:rsid w:val="00001815"/>
    <w:rsid w:val="00001AAF"/>
    <w:rsid w:val="00012661"/>
    <w:rsid w:val="000129E1"/>
    <w:rsid w:val="00016FD9"/>
    <w:rsid w:val="000201B3"/>
    <w:rsid w:val="000236AB"/>
    <w:rsid w:val="00045B3C"/>
    <w:rsid w:val="00081B9D"/>
    <w:rsid w:val="000A4257"/>
    <w:rsid w:val="000C66C0"/>
    <w:rsid w:val="000D26DB"/>
    <w:rsid w:val="000D6AEE"/>
    <w:rsid w:val="00106EBC"/>
    <w:rsid w:val="00120D2D"/>
    <w:rsid w:val="001272AE"/>
    <w:rsid w:val="001321A3"/>
    <w:rsid w:val="00133C8B"/>
    <w:rsid w:val="00137E31"/>
    <w:rsid w:val="001518DB"/>
    <w:rsid w:val="0016362E"/>
    <w:rsid w:val="00175EA1"/>
    <w:rsid w:val="00177632"/>
    <w:rsid w:val="00185C49"/>
    <w:rsid w:val="00191C6D"/>
    <w:rsid w:val="001939C9"/>
    <w:rsid w:val="001A510A"/>
    <w:rsid w:val="001C79A4"/>
    <w:rsid w:val="001D4069"/>
    <w:rsid w:val="001D51D5"/>
    <w:rsid w:val="001E0339"/>
    <w:rsid w:val="00221326"/>
    <w:rsid w:val="00226AFA"/>
    <w:rsid w:val="0023260D"/>
    <w:rsid w:val="00244B6F"/>
    <w:rsid w:val="00246B6A"/>
    <w:rsid w:val="00253417"/>
    <w:rsid w:val="00257DCF"/>
    <w:rsid w:val="00277FF1"/>
    <w:rsid w:val="002931BA"/>
    <w:rsid w:val="00296A2F"/>
    <w:rsid w:val="002C0170"/>
    <w:rsid w:val="002E62CB"/>
    <w:rsid w:val="00300FF4"/>
    <w:rsid w:val="00302184"/>
    <w:rsid w:val="00341ABD"/>
    <w:rsid w:val="003423DB"/>
    <w:rsid w:val="0034262D"/>
    <w:rsid w:val="00356F30"/>
    <w:rsid w:val="0037670E"/>
    <w:rsid w:val="003971B2"/>
    <w:rsid w:val="003A3C8B"/>
    <w:rsid w:val="003A476F"/>
    <w:rsid w:val="003A7D7C"/>
    <w:rsid w:val="003B14B9"/>
    <w:rsid w:val="003B7C49"/>
    <w:rsid w:val="003C0356"/>
    <w:rsid w:val="003D1783"/>
    <w:rsid w:val="003D2429"/>
    <w:rsid w:val="003D7819"/>
    <w:rsid w:val="003E63A8"/>
    <w:rsid w:val="003E63D6"/>
    <w:rsid w:val="003E6F59"/>
    <w:rsid w:val="0045255A"/>
    <w:rsid w:val="004655BF"/>
    <w:rsid w:val="004752C7"/>
    <w:rsid w:val="004815D7"/>
    <w:rsid w:val="004821A5"/>
    <w:rsid w:val="0049438A"/>
    <w:rsid w:val="004A1C34"/>
    <w:rsid w:val="004B540D"/>
    <w:rsid w:val="004E2F39"/>
    <w:rsid w:val="004F2265"/>
    <w:rsid w:val="00505CA0"/>
    <w:rsid w:val="00513B73"/>
    <w:rsid w:val="0052762D"/>
    <w:rsid w:val="00533897"/>
    <w:rsid w:val="0053573D"/>
    <w:rsid w:val="00540946"/>
    <w:rsid w:val="005533CD"/>
    <w:rsid w:val="005624A1"/>
    <w:rsid w:val="0056623B"/>
    <w:rsid w:val="00572820"/>
    <w:rsid w:val="005729F0"/>
    <w:rsid w:val="0057430E"/>
    <w:rsid w:val="00581E96"/>
    <w:rsid w:val="005877C9"/>
    <w:rsid w:val="00594DF0"/>
    <w:rsid w:val="005A158C"/>
    <w:rsid w:val="005B1374"/>
    <w:rsid w:val="005D7431"/>
    <w:rsid w:val="005E49F0"/>
    <w:rsid w:val="005F5D2A"/>
    <w:rsid w:val="00607EB8"/>
    <w:rsid w:val="00611F29"/>
    <w:rsid w:val="006553EA"/>
    <w:rsid w:val="00657100"/>
    <w:rsid w:val="00660CCE"/>
    <w:rsid w:val="00671972"/>
    <w:rsid w:val="00675337"/>
    <w:rsid w:val="00691C3A"/>
    <w:rsid w:val="0069707C"/>
    <w:rsid w:val="006C5EA7"/>
    <w:rsid w:val="006D7039"/>
    <w:rsid w:val="006F1932"/>
    <w:rsid w:val="006F7D25"/>
    <w:rsid w:val="00713B0D"/>
    <w:rsid w:val="00715E04"/>
    <w:rsid w:val="007210AA"/>
    <w:rsid w:val="00755AF6"/>
    <w:rsid w:val="0076302E"/>
    <w:rsid w:val="00774983"/>
    <w:rsid w:val="00782688"/>
    <w:rsid w:val="007860B4"/>
    <w:rsid w:val="007860E6"/>
    <w:rsid w:val="00791400"/>
    <w:rsid w:val="00796527"/>
    <w:rsid w:val="007B701B"/>
    <w:rsid w:val="007D0333"/>
    <w:rsid w:val="007E499D"/>
    <w:rsid w:val="007F363E"/>
    <w:rsid w:val="007F68B1"/>
    <w:rsid w:val="00806AB8"/>
    <w:rsid w:val="00810C3E"/>
    <w:rsid w:val="00811C42"/>
    <w:rsid w:val="00820009"/>
    <w:rsid w:val="00824CB2"/>
    <w:rsid w:val="00832894"/>
    <w:rsid w:val="0083370C"/>
    <w:rsid w:val="0084656A"/>
    <w:rsid w:val="00855232"/>
    <w:rsid w:val="0086468B"/>
    <w:rsid w:val="00873BA7"/>
    <w:rsid w:val="00877742"/>
    <w:rsid w:val="00894D91"/>
    <w:rsid w:val="008A3895"/>
    <w:rsid w:val="008B7098"/>
    <w:rsid w:val="008C7B4B"/>
    <w:rsid w:val="008E1B18"/>
    <w:rsid w:val="009103CB"/>
    <w:rsid w:val="00947A06"/>
    <w:rsid w:val="00956597"/>
    <w:rsid w:val="00967184"/>
    <w:rsid w:val="0097096F"/>
    <w:rsid w:val="0098212E"/>
    <w:rsid w:val="0098305A"/>
    <w:rsid w:val="009B7E79"/>
    <w:rsid w:val="009E471C"/>
    <w:rsid w:val="009F0441"/>
    <w:rsid w:val="009F2383"/>
    <w:rsid w:val="009F7FBA"/>
    <w:rsid w:val="00A027C9"/>
    <w:rsid w:val="00A0552D"/>
    <w:rsid w:val="00A23F75"/>
    <w:rsid w:val="00A26113"/>
    <w:rsid w:val="00A42868"/>
    <w:rsid w:val="00A50EE1"/>
    <w:rsid w:val="00A523F8"/>
    <w:rsid w:val="00A57427"/>
    <w:rsid w:val="00A57782"/>
    <w:rsid w:val="00A7200A"/>
    <w:rsid w:val="00AC6DF0"/>
    <w:rsid w:val="00AD0FE0"/>
    <w:rsid w:val="00AD3396"/>
    <w:rsid w:val="00AE548E"/>
    <w:rsid w:val="00AF6FD8"/>
    <w:rsid w:val="00B04CCF"/>
    <w:rsid w:val="00B242B8"/>
    <w:rsid w:val="00B24F85"/>
    <w:rsid w:val="00B27BE4"/>
    <w:rsid w:val="00B61BB7"/>
    <w:rsid w:val="00B640EE"/>
    <w:rsid w:val="00B77B8F"/>
    <w:rsid w:val="00B82513"/>
    <w:rsid w:val="00BA013C"/>
    <w:rsid w:val="00BB4A8C"/>
    <w:rsid w:val="00BC1713"/>
    <w:rsid w:val="00BC36F6"/>
    <w:rsid w:val="00BC3D70"/>
    <w:rsid w:val="00BE577E"/>
    <w:rsid w:val="00BF4AED"/>
    <w:rsid w:val="00C00E91"/>
    <w:rsid w:val="00C33A33"/>
    <w:rsid w:val="00C65884"/>
    <w:rsid w:val="00C74D0A"/>
    <w:rsid w:val="00C90EC2"/>
    <w:rsid w:val="00C921D9"/>
    <w:rsid w:val="00C96E10"/>
    <w:rsid w:val="00CA614C"/>
    <w:rsid w:val="00CB5A1A"/>
    <w:rsid w:val="00CC3524"/>
    <w:rsid w:val="00CD4EF9"/>
    <w:rsid w:val="00CD62C2"/>
    <w:rsid w:val="00CE23AD"/>
    <w:rsid w:val="00CF36E5"/>
    <w:rsid w:val="00D12ABD"/>
    <w:rsid w:val="00D16D91"/>
    <w:rsid w:val="00D20790"/>
    <w:rsid w:val="00D379C8"/>
    <w:rsid w:val="00D37F6C"/>
    <w:rsid w:val="00D41885"/>
    <w:rsid w:val="00D5498E"/>
    <w:rsid w:val="00D56259"/>
    <w:rsid w:val="00D6079E"/>
    <w:rsid w:val="00D9501D"/>
    <w:rsid w:val="00D96A1C"/>
    <w:rsid w:val="00DA0343"/>
    <w:rsid w:val="00DA4469"/>
    <w:rsid w:val="00DB22B1"/>
    <w:rsid w:val="00DE36CF"/>
    <w:rsid w:val="00E014B7"/>
    <w:rsid w:val="00E1192C"/>
    <w:rsid w:val="00E217D4"/>
    <w:rsid w:val="00E24B25"/>
    <w:rsid w:val="00E506D7"/>
    <w:rsid w:val="00E60A72"/>
    <w:rsid w:val="00E75CF0"/>
    <w:rsid w:val="00EB3C69"/>
    <w:rsid w:val="00EB6D43"/>
    <w:rsid w:val="00EC0F58"/>
    <w:rsid w:val="00EC3355"/>
    <w:rsid w:val="00EE6E26"/>
    <w:rsid w:val="00EF28A4"/>
    <w:rsid w:val="00F37DCF"/>
    <w:rsid w:val="00F46A05"/>
    <w:rsid w:val="00F51351"/>
    <w:rsid w:val="00F61BB7"/>
    <w:rsid w:val="00F67708"/>
    <w:rsid w:val="00F71E40"/>
    <w:rsid w:val="00F7271F"/>
    <w:rsid w:val="00F84B48"/>
    <w:rsid w:val="00F876AB"/>
    <w:rsid w:val="00F87BF4"/>
    <w:rsid w:val="00F933D8"/>
    <w:rsid w:val="00FA1D44"/>
    <w:rsid w:val="00FA6C93"/>
    <w:rsid w:val="00FC5637"/>
    <w:rsid w:val="00FD26D4"/>
    <w:rsid w:val="00FE0D16"/>
    <w:rsid w:val="00FE12A1"/>
    <w:rsid w:val="00FF3BBD"/>
    <w:rsid w:val="00FF4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469FF76"/>
  <w15:docId w15:val="{F2FD4C09-65C0-4BDB-BBA0-CC93EE638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2A1"/>
    <w:pPr>
      <w:spacing w:after="160" w:line="312" w:lineRule="auto"/>
    </w:pPr>
    <w:rPr>
      <w:color w:val="002B38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2E62CB"/>
    <w:pPr>
      <w:contextualSpacing/>
      <w:outlineLvl w:val="0"/>
    </w:pPr>
    <w:rPr>
      <w:color w:val="8C0B42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C65884"/>
    <w:pPr>
      <w:keepNext/>
      <w:keepLines/>
      <w:spacing w:after="0" w:line="264" w:lineRule="auto"/>
      <w:jc w:val="center"/>
      <w:outlineLvl w:val="1"/>
    </w:pPr>
    <w:rPr>
      <w:rFonts w:ascii="Impact" w:eastAsia="SimHei" w:hAnsi="Impact"/>
      <w:color w:val="FFFFFF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C65884"/>
    <w:pPr>
      <w:keepNext/>
      <w:keepLines/>
      <w:spacing w:after="60" w:line="240" w:lineRule="auto"/>
      <w:jc w:val="center"/>
      <w:outlineLvl w:val="2"/>
    </w:pPr>
    <w:rPr>
      <w:rFonts w:ascii="Impact" w:eastAsia="SimHei" w:hAnsi="Impact"/>
      <w:caps/>
      <w:color w:val="FFFFFF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C65884"/>
    <w:pPr>
      <w:keepNext/>
      <w:keepLines/>
      <w:spacing w:before="40" w:after="0"/>
      <w:outlineLvl w:val="3"/>
    </w:pPr>
    <w:rPr>
      <w:rFonts w:ascii="Impact" w:eastAsia="SimHei" w:hAnsi="Impact"/>
      <w:color w:val="00A59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5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C65884"/>
    <w:pPr>
      <w:numPr>
        <w:ilvl w:val="1"/>
      </w:numPr>
      <w:spacing w:before="480"/>
    </w:pPr>
    <w:rPr>
      <w:color w:val="00A59B"/>
    </w:rPr>
  </w:style>
  <w:style w:type="character" w:customStyle="1" w:styleId="SubtitleChar">
    <w:name w:val="Subtitle Char"/>
    <w:link w:val="Subtitle"/>
    <w:uiPriority w:val="2"/>
    <w:rsid w:val="00C65884"/>
    <w:rPr>
      <w:rFonts w:ascii="Impact" w:eastAsia="SimHei" w:hAnsi="Impact" w:cs="Times New Roman"/>
      <w:caps/>
      <w:color w:val="00A59B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rsid w:val="00C65884"/>
    <w:pPr>
      <w:spacing w:after="0" w:line="204" w:lineRule="auto"/>
    </w:pPr>
    <w:rPr>
      <w:rFonts w:ascii="Impact" w:eastAsia="SimHei" w:hAnsi="Impact"/>
      <w:caps/>
      <w:kern w:val="28"/>
      <w:sz w:val="88"/>
      <w:szCs w:val="88"/>
    </w:rPr>
  </w:style>
  <w:style w:type="character" w:customStyle="1" w:styleId="TitleChar">
    <w:name w:val="Title Char"/>
    <w:link w:val="Title"/>
    <w:uiPriority w:val="1"/>
    <w:rsid w:val="00C65884"/>
    <w:rPr>
      <w:rFonts w:ascii="Impact" w:eastAsia="SimHei" w:hAnsi="Impact" w:cs="Times New Roman"/>
      <w:caps/>
      <w:kern w:val="28"/>
      <w:sz w:val="88"/>
      <w:szCs w:val="88"/>
    </w:rPr>
  </w:style>
  <w:style w:type="character" w:customStyle="1" w:styleId="Heading1Char">
    <w:name w:val="Heading 1 Char"/>
    <w:link w:val="Heading1"/>
    <w:uiPriority w:val="3"/>
    <w:rsid w:val="002E62CB"/>
    <w:rPr>
      <w:color w:val="8C0B42"/>
      <w:lang w:eastAsia="ja-JP"/>
    </w:rPr>
  </w:style>
  <w:style w:type="character" w:styleId="PlaceholderText">
    <w:name w:val="Placeholder Text"/>
    <w:uiPriority w:val="99"/>
    <w:semiHidden/>
    <w:rsid w:val="00C65884"/>
    <w:rPr>
      <w:color w:val="808080"/>
    </w:rPr>
  </w:style>
  <w:style w:type="paragraph" w:styleId="NoSpacing">
    <w:name w:val="No Spacing"/>
    <w:uiPriority w:val="19"/>
    <w:qFormat/>
    <w:rsid w:val="00C65884"/>
    <w:rPr>
      <w:color w:val="002B38"/>
      <w:lang w:eastAsia="ja-JP"/>
    </w:rPr>
  </w:style>
  <w:style w:type="character" w:customStyle="1" w:styleId="Heading2Char">
    <w:name w:val="Heading 2 Char"/>
    <w:link w:val="Heading2"/>
    <w:uiPriority w:val="3"/>
    <w:rsid w:val="00C65884"/>
    <w:rPr>
      <w:rFonts w:ascii="Impact" w:eastAsia="SimHei" w:hAnsi="Impact" w:cs="Times New Roman"/>
      <w:color w:val="FFFFFF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C65884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link w:val="Heading3"/>
    <w:uiPriority w:val="4"/>
    <w:rsid w:val="00C65884"/>
    <w:rPr>
      <w:rFonts w:ascii="Impact" w:eastAsia="SimHei" w:hAnsi="Impact" w:cs="Times New Roman"/>
      <w:caps/>
      <w:color w:val="FFFFFF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C65884"/>
    <w:pPr>
      <w:spacing w:after="280" w:line="240" w:lineRule="auto"/>
      <w:jc w:val="center"/>
    </w:pPr>
    <w:rPr>
      <w:color w:val="FFFFFF"/>
    </w:rPr>
  </w:style>
  <w:style w:type="paragraph" w:styleId="Date">
    <w:name w:val="Date"/>
    <w:basedOn w:val="Normal"/>
    <w:link w:val="DateChar"/>
    <w:uiPriority w:val="5"/>
    <w:unhideWhenUsed/>
    <w:qFormat/>
    <w:rsid w:val="00C65884"/>
    <w:pPr>
      <w:spacing w:after="0"/>
      <w:jc w:val="center"/>
    </w:pPr>
    <w:rPr>
      <w:color w:val="FFFFFF"/>
    </w:rPr>
  </w:style>
  <w:style w:type="character" w:customStyle="1" w:styleId="DateChar">
    <w:name w:val="Date Char"/>
    <w:link w:val="Date"/>
    <w:uiPriority w:val="5"/>
    <w:rsid w:val="00C65884"/>
    <w:rPr>
      <w:color w:va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65884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link w:val="Heading4"/>
    <w:uiPriority w:val="99"/>
    <w:semiHidden/>
    <w:rsid w:val="00C65884"/>
    <w:rPr>
      <w:rFonts w:ascii="Impact" w:eastAsia="SimHei" w:hAnsi="Impact" w:cs="Times New Roman"/>
      <w:color w:val="00A59B"/>
    </w:rPr>
  </w:style>
  <w:style w:type="paragraph" w:styleId="Header">
    <w:name w:val="header"/>
    <w:basedOn w:val="Normal"/>
    <w:link w:val="HeaderChar"/>
    <w:uiPriority w:val="99"/>
    <w:unhideWhenUsed/>
    <w:rsid w:val="00FF3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BBD"/>
  </w:style>
  <w:style w:type="paragraph" w:styleId="Footer">
    <w:name w:val="footer"/>
    <w:basedOn w:val="Normal"/>
    <w:link w:val="FooterChar"/>
    <w:uiPriority w:val="99"/>
    <w:unhideWhenUsed/>
    <w:rsid w:val="00FF3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BBD"/>
  </w:style>
  <w:style w:type="table" w:customStyle="1" w:styleId="PlainTable41">
    <w:name w:val="Plain Table 41"/>
    <w:basedOn w:val="TableNormal"/>
    <w:uiPriority w:val="44"/>
    <w:rsid w:val="00AD339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Hyperlink">
    <w:name w:val="Hyperlink"/>
    <w:uiPriority w:val="99"/>
    <w:unhideWhenUsed/>
    <w:rsid w:val="0083370C"/>
    <w:rPr>
      <w:color w:val="27A8DF"/>
      <w:u w:val="single"/>
    </w:rPr>
  </w:style>
  <w:style w:type="paragraph" w:styleId="ListParagraph">
    <w:name w:val="List Paragraph"/>
    <w:basedOn w:val="Normal"/>
    <w:uiPriority w:val="34"/>
    <w:unhideWhenUsed/>
    <w:qFormat/>
    <w:rsid w:val="00D6079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74D0A"/>
    <w:pPr>
      <w:spacing w:after="0" w:line="240" w:lineRule="auto"/>
    </w:pPr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74D0A"/>
    <w:rPr>
      <w:rFonts w:ascii="Calibri" w:eastAsiaTheme="minorHAnsi" w:hAnsi="Calibri" w:cstheme="minorBidi"/>
      <w:sz w:val="22"/>
      <w:szCs w:val="2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61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272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antmcg79@nmsu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app.joinhandshake.com/emp/jobs/6821579" TargetMode="External"/><Relationship Id="rId10" Type="http://schemas.openxmlformats.org/officeDocument/2006/relationships/hyperlink" Target="https://app.joinhandshake.com/emp/jobs/6821579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antmcg79@nms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ch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126E0D-FE87-4EA7-9AB9-432EB56A3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57</TotalTime>
  <Pages>4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Henderson, Carlo</dc:creator>
  <cp:lastModifiedBy>Anthony Gene McGlone</cp:lastModifiedBy>
  <cp:revision>4</cp:revision>
  <cp:lastPrinted>2022-01-13T23:49:00Z</cp:lastPrinted>
  <dcterms:created xsi:type="dcterms:W3CDTF">2022-11-02T16:35:00Z</dcterms:created>
  <dcterms:modified xsi:type="dcterms:W3CDTF">2022-11-03T17:22:00Z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